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A93688" w:rsidRDefault="003B612D" w:rsidP="002B7687">
      <w:pPr>
        <w:spacing w:after="0" w:line="240" w:lineRule="auto"/>
        <w:ind w:left="2124" w:firstLine="708"/>
        <w:jc w:val="center"/>
        <w:rPr>
          <w:rFonts w:asciiTheme="minorHAnsi" w:hAnsiTheme="minorHAnsi"/>
          <w:u w:val="single"/>
        </w:rPr>
      </w:pPr>
      <w:r w:rsidRPr="00A93688">
        <w:rPr>
          <w:rFonts w:asciiTheme="minorHAnsi" w:hAnsiTheme="minorHAnsi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125D" w:rsidRDefault="00BC7B3C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BC7B3C" w:rsidRPr="008B125D" w:rsidRDefault="00BC7B3C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8B125D" w:rsidRDefault="00BC7B3C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BC7B3C" w:rsidRPr="008B125D" w:rsidRDefault="00BC7B3C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A93688">
        <w:rPr>
          <w:rFonts w:asciiTheme="minorHAnsi" w:hAnsiTheme="minorHAnsi"/>
          <w:b/>
        </w:rPr>
        <w:t>Título de la Unidad:</w:t>
      </w:r>
      <w:r w:rsidR="004D7A54">
        <w:rPr>
          <w:rFonts w:asciiTheme="minorHAnsi" w:hAnsiTheme="minorHAnsi"/>
          <w:b/>
        </w:rPr>
        <w:t xml:space="preserve"> </w:t>
      </w:r>
      <w:r w:rsidR="002B7C5A" w:rsidRPr="00A93688">
        <w:rPr>
          <w:rFonts w:asciiTheme="minorHAnsi" w:hAnsiTheme="minorHAnsi"/>
          <w:b/>
        </w:rPr>
        <w:t>_______________________________________</w:t>
      </w:r>
      <w:r w:rsidR="000F2881" w:rsidRPr="00A93688">
        <w:rPr>
          <w:rFonts w:asciiTheme="minorHAnsi" w:hAnsiTheme="minorHAnsi"/>
        </w:rPr>
        <w:tab/>
      </w:r>
      <w:r w:rsidR="000F2881" w:rsidRPr="00A93688">
        <w:rPr>
          <w:rFonts w:asciiTheme="minorHAnsi" w:hAnsiTheme="minorHAnsi"/>
        </w:rPr>
        <w:tab/>
      </w:r>
      <w:r w:rsidR="00863BDD" w:rsidRPr="00A93688">
        <w:rPr>
          <w:rFonts w:asciiTheme="minorHAnsi" w:hAnsiTheme="minorHAnsi"/>
          <w:b/>
        </w:rPr>
        <w:t>Semana #</w:t>
      </w:r>
      <w:r w:rsidR="00863BDD" w:rsidRPr="00A93688">
        <w:rPr>
          <w:rFonts w:asciiTheme="minorHAnsi" w:hAnsiTheme="minorHAnsi"/>
        </w:rPr>
        <w:t>:</w:t>
      </w:r>
      <w:sdt>
        <w:sdtPr>
          <w:rPr>
            <w:rFonts w:asciiTheme="minorHAnsi" w:hAnsiTheme="minorHAnsi"/>
            <w:u w:val="single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="00AC7617" w:rsidRPr="00A93688">
            <w:rPr>
              <w:rFonts w:asciiTheme="minorHAnsi" w:hAnsiTheme="minorHAnsi"/>
              <w:u w:val="single"/>
            </w:rPr>
            <w:t>3</w:t>
          </w:r>
        </w:sdtContent>
      </w:sdt>
    </w:p>
    <w:p w:rsidR="007447AD" w:rsidRPr="00A93688" w:rsidRDefault="007447AD" w:rsidP="00BD0025">
      <w:pPr>
        <w:spacing w:after="0" w:line="240" w:lineRule="auto"/>
        <w:rPr>
          <w:rFonts w:asciiTheme="minorHAnsi" w:hAnsiTheme="minorHAnsi"/>
        </w:rPr>
      </w:pPr>
    </w:p>
    <w:p w:rsidR="00E152EE" w:rsidRPr="00A93688" w:rsidRDefault="005F0F0E" w:rsidP="00BD0025">
      <w:pPr>
        <w:spacing w:after="0" w:line="240" w:lineRule="auto"/>
        <w:rPr>
          <w:rFonts w:asciiTheme="minorHAnsi" w:hAnsiTheme="minorHAnsi"/>
        </w:rPr>
      </w:pPr>
      <w:r w:rsidRPr="00A93688">
        <w:rPr>
          <w:rFonts w:asciiTheme="minorHAnsi" w:hAnsiTheme="minorHAnsi"/>
          <w:b/>
        </w:rPr>
        <w:t>Profesor(a)</w:t>
      </w:r>
      <w:r w:rsidRPr="00A93688">
        <w:rPr>
          <w:rFonts w:asciiTheme="minorHAnsi" w:hAnsiTheme="minorHAnsi"/>
        </w:rPr>
        <w:t xml:space="preserve">: </w:t>
      </w:r>
      <w:r w:rsidRPr="00A93688">
        <w:rPr>
          <w:rFonts w:asciiTheme="minorHAnsi" w:hAnsiTheme="minorHAnsi"/>
          <w:u w:val="single"/>
        </w:rPr>
        <w:tab/>
      </w:r>
      <w:r w:rsidRPr="00A93688">
        <w:rPr>
          <w:rFonts w:asciiTheme="minorHAnsi" w:hAnsiTheme="minorHAnsi"/>
          <w:u w:val="single"/>
        </w:rPr>
        <w:tab/>
      </w:r>
      <w:r w:rsidRPr="00A93688">
        <w:rPr>
          <w:rFonts w:asciiTheme="minorHAnsi" w:hAnsiTheme="minorHAnsi"/>
          <w:u w:val="single"/>
        </w:rPr>
        <w:tab/>
      </w:r>
      <w:r w:rsidRPr="00A93688">
        <w:rPr>
          <w:rFonts w:asciiTheme="minorHAnsi" w:hAnsiTheme="minorHAnsi"/>
          <w:u w:val="single"/>
        </w:rPr>
        <w:tab/>
      </w:r>
      <w:r w:rsidRPr="00A93688">
        <w:rPr>
          <w:rFonts w:asciiTheme="minorHAnsi" w:hAnsiTheme="minorHAnsi"/>
          <w:u w:val="single"/>
        </w:rPr>
        <w:tab/>
      </w:r>
      <w:r w:rsidR="007151EA" w:rsidRPr="00A93688">
        <w:rPr>
          <w:rFonts w:asciiTheme="minorHAnsi" w:hAnsiTheme="minorHAnsi"/>
          <w:b/>
          <w:u w:val="single"/>
        </w:rPr>
        <w:tab/>
      </w:r>
      <w:r w:rsidR="007151EA" w:rsidRPr="00A93688">
        <w:rPr>
          <w:rFonts w:asciiTheme="minorHAnsi" w:hAnsiTheme="minorHAnsi"/>
          <w:b/>
          <w:u w:val="single"/>
        </w:rPr>
        <w:tab/>
      </w:r>
      <w:r w:rsidR="007151EA" w:rsidRPr="00A93688">
        <w:rPr>
          <w:rFonts w:asciiTheme="minorHAnsi" w:hAnsiTheme="minorHAnsi"/>
          <w:b/>
        </w:rPr>
        <w:tab/>
      </w:r>
      <w:r w:rsidR="007151EA" w:rsidRPr="00A93688">
        <w:rPr>
          <w:rFonts w:asciiTheme="minorHAnsi" w:hAnsiTheme="minorHAnsi"/>
          <w:b/>
        </w:rPr>
        <w:tab/>
      </w:r>
      <w:r w:rsidRPr="00A93688">
        <w:rPr>
          <w:rFonts w:asciiTheme="minorHAnsi" w:hAnsiTheme="minorHAnsi"/>
          <w:b/>
        </w:rPr>
        <w:t>Materia:</w:t>
      </w:r>
      <w:r w:rsidRPr="00A93688">
        <w:rPr>
          <w:rFonts w:asciiTheme="minorHAnsi" w:hAnsiTheme="minorHAnsi"/>
        </w:rPr>
        <w:t xml:space="preserve">  </w:t>
      </w:r>
      <w:sdt>
        <w:sdtPr>
          <w:rPr>
            <w:rFonts w:asciiTheme="minorHAnsi" w:hAnsiTheme="minorHAnsi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="00A2102F" w:rsidRPr="00A93688">
            <w:rPr>
              <w:rFonts w:asciiTheme="minorHAnsi" w:hAnsiTheme="minorHAnsi"/>
              <w:u w:val="single"/>
            </w:rPr>
            <w:t xml:space="preserve">Español </w:t>
          </w:r>
        </w:sdtContent>
      </w:sdt>
      <w:r w:rsidRPr="00A93688">
        <w:rPr>
          <w:rFonts w:asciiTheme="minorHAnsi" w:hAnsiTheme="minorHAnsi"/>
        </w:rPr>
        <w:tab/>
      </w:r>
      <w:r w:rsidRPr="00A93688">
        <w:rPr>
          <w:rFonts w:asciiTheme="minorHAnsi" w:hAnsiTheme="minorHAnsi"/>
        </w:rPr>
        <w:tab/>
      </w:r>
      <w:r w:rsidRPr="00A93688">
        <w:rPr>
          <w:rFonts w:asciiTheme="minorHAnsi" w:hAnsiTheme="minorHAnsi"/>
        </w:rPr>
        <w:tab/>
      </w:r>
      <w:r w:rsidRPr="00A93688">
        <w:rPr>
          <w:rFonts w:asciiTheme="minorHAnsi" w:hAnsiTheme="minorHAnsi"/>
        </w:rPr>
        <w:tab/>
        <w:t xml:space="preserve"> </w:t>
      </w:r>
      <w:r w:rsidR="007151EA" w:rsidRPr="00A93688">
        <w:rPr>
          <w:rFonts w:asciiTheme="minorHAnsi" w:hAnsiTheme="minorHAnsi"/>
        </w:rPr>
        <w:tab/>
      </w:r>
      <w:r w:rsidRPr="00A93688">
        <w:rPr>
          <w:rFonts w:asciiTheme="minorHAnsi" w:hAnsiTheme="minorHAnsi"/>
          <w:b/>
        </w:rPr>
        <w:t xml:space="preserve">Grado: </w:t>
      </w:r>
      <w:sdt>
        <w:sdtPr>
          <w:rPr>
            <w:rFonts w:asciiTheme="minorHAnsi" w:hAnsiTheme="minorHAnsi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="008A00F4" w:rsidRPr="00A93688">
            <w:rPr>
              <w:rFonts w:asciiTheme="minorHAnsi" w:hAnsiTheme="minorHAnsi"/>
              <w:u w:val="single"/>
            </w:rPr>
            <w:t xml:space="preserve">Primero </w:t>
          </w:r>
        </w:sdtContent>
      </w:sdt>
      <w:r w:rsidR="007151EA" w:rsidRPr="00A93688">
        <w:rPr>
          <w:rFonts w:asciiTheme="minorHAnsi" w:hAnsiTheme="minorHAnsi"/>
          <w:b/>
        </w:rPr>
        <w:tab/>
      </w:r>
      <w:r w:rsidR="007151EA" w:rsidRPr="00A93688">
        <w:rPr>
          <w:rFonts w:asciiTheme="minorHAnsi" w:hAnsiTheme="minorHAnsi"/>
          <w:b/>
        </w:rPr>
        <w:tab/>
      </w:r>
      <w:r w:rsidR="007151EA" w:rsidRPr="00A93688">
        <w:rPr>
          <w:rFonts w:asciiTheme="minorHAnsi" w:hAnsiTheme="minorHAnsi"/>
          <w:b/>
        </w:rPr>
        <w:tab/>
      </w:r>
      <w:r w:rsidRPr="00A93688">
        <w:rPr>
          <w:rFonts w:asciiTheme="minorHAnsi" w:hAnsiTheme="minorHAnsi"/>
          <w:b/>
        </w:rPr>
        <w:t>:</w:t>
      </w:r>
      <w:r w:rsidR="008150EF" w:rsidRPr="00A93688">
        <w:rPr>
          <w:rFonts w:asciiTheme="minorHAnsi" w:hAnsiTheme="minorHAnsi"/>
          <w:b/>
        </w:rPr>
        <w:t xml:space="preserve"> </w:t>
      </w:r>
      <w:r w:rsidR="008A00F4" w:rsidRPr="00A93688">
        <w:rPr>
          <w:rFonts w:asciiTheme="minorHAnsi" w:hAnsiTheme="minorHAnsi"/>
          <w:b/>
        </w:rPr>
        <w:t>D</w:t>
      </w:r>
      <w:r w:rsidR="008150EF" w:rsidRPr="00A93688">
        <w:rPr>
          <w:rFonts w:asciiTheme="minorHAnsi" w:hAnsiTheme="minorHAnsi"/>
          <w:b/>
        </w:rPr>
        <w:t>el</w:t>
      </w:r>
      <w:r w:rsidRPr="00A93688">
        <w:rPr>
          <w:rFonts w:asciiTheme="minorHAnsi" w:hAnsiTheme="minorHAnsi"/>
        </w:rPr>
        <w:t xml:space="preserve"> </w:t>
      </w:r>
      <w:sdt>
        <w:sdtPr>
          <w:rPr>
            <w:rFonts w:asciiTheme="minorHAnsi" w:hAnsiTheme="minorHAnsi"/>
            <w:u w:val="single"/>
          </w:rPr>
          <w:id w:val="-604885578"/>
          <w:placeholder>
            <w:docPart w:val="11915BD5E2D64CC7A89B152AD730D99F"/>
          </w:placeholder>
          <w:date w:fullDate="2014-12-11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8A00F4" w:rsidRPr="00A93688">
            <w:rPr>
              <w:rFonts w:asciiTheme="minorHAnsi" w:hAnsiTheme="minorHAnsi"/>
              <w:u w:val="single"/>
            </w:rPr>
            <w:t>12/11/2014</w:t>
          </w:r>
        </w:sdtContent>
      </w:sdt>
      <w:r w:rsidR="008A00F4" w:rsidRPr="00A93688">
        <w:rPr>
          <w:rFonts w:asciiTheme="minorHAnsi" w:hAnsiTheme="minorHAnsi"/>
        </w:rPr>
        <w:t xml:space="preserve"> </w:t>
      </w:r>
      <w:r w:rsidRPr="00A93688">
        <w:rPr>
          <w:rFonts w:asciiTheme="minorHAnsi" w:hAnsiTheme="minorHAnsi"/>
          <w:b/>
        </w:rPr>
        <w:t>a</w:t>
      </w:r>
      <w:r w:rsidRPr="00A93688">
        <w:rPr>
          <w:rFonts w:asciiTheme="minorHAnsi" w:hAnsiTheme="minorHAnsi"/>
        </w:rPr>
        <w:t xml:space="preserve">l </w:t>
      </w:r>
      <w:sdt>
        <w:sdtPr>
          <w:rPr>
            <w:rFonts w:asciiTheme="minorHAnsi" w:hAnsiTheme="minorHAnsi"/>
            <w:u w:val="single"/>
          </w:rPr>
          <w:id w:val="926852203"/>
          <w:placeholder>
            <w:docPart w:val="11915BD5E2D64CC7A89B152AD730D99F"/>
          </w:placeholder>
          <w:date w:fullDate="2014-12-27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8A00F4" w:rsidRPr="00A93688">
            <w:rPr>
              <w:rFonts w:asciiTheme="minorHAnsi" w:hAnsiTheme="minorHAnsi"/>
              <w:u w:val="single"/>
            </w:rPr>
            <w:t>12/27/2014</w:t>
          </w:r>
        </w:sdtContent>
      </w:sdt>
      <w:r w:rsidRPr="00A93688">
        <w:rPr>
          <w:rFonts w:asciiTheme="minorHAnsi" w:hAnsiTheme="minorHAnsi"/>
        </w:rPr>
        <w:t xml:space="preserve"> </w:t>
      </w:r>
    </w:p>
    <w:p w:rsidR="008A00F4" w:rsidRPr="00A93688" w:rsidRDefault="008A00F4" w:rsidP="00BD0025">
      <w:pPr>
        <w:spacing w:after="0" w:line="240" w:lineRule="auto"/>
        <w:rPr>
          <w:rFonts w:asciiTheme="minorHAnsi" w:hAnsiTheme="minorHAnsi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943657" w:rsidRPr="00943657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EE0EA9" w:rsidRPr="00943657" w:rsidRDefault="001A098E" w:rsidP="00686827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R</w:t>
            </w:r>
            <w:r w:rsidR="009A0FEF" w:rsidRPr="00943657">
              <w:rPr>
                <w:rFonts w:asciiTheme="minorHAnsi" w:hAnsiTheme="minorHAnsi"/>
                <w:b/>
              </w:rPr>
              <w:t>ESULTADOS DESEADOS</w:t>
            </w:r>
          </w:p>
        </w:tc>
      </w:tr>
      <w:tr w:rsidR="00943657" w:rsidRPr="00943657" w:rsidTr="00AC7617">
        <w:trPr>
          <w:trHeight w:val="187"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/>
          </w:tcPr>
          <w:p w:rsidR="00977029" w:rsidRPr="00943657" w:rsidRDefault="00977029" w:rsidP="00686827">
            <w:pPr>
              <w:spacing w:after="0" w:line="240" w:lineRule="auto"/>
              <w:ind w:left="426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Compresión Duradera (entendimientos claves)</w:t>
            </w:r>
          </w:p>
          <w:p w:rsidR="00977029" w:rsidRPr="00943657" w:rsidRDefault="00BB6491" w:rsidP="00686827">
            <w:pPr>
              <w:spacing w:after="0" w:line="240" w:lineRule="auto"/>
              <w:ind w:left="426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Ejemplo: Los e</w:t>
            </w:r>
            <w:r w:rsidR="00977029" w:rsidRPr="00943657">
              <w:rPr>
                <w:rFonts w:asciiTheme="minorHAnsi" w:hAnsiTheme="minorHAnsi"/>
                <w:b/>
              </w:rPr>
              <w:t>studiantes entenderán que…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/>
          </w:tcPr>
          <w:p w:rsidR="00977029" w:rsidRPr="00943657" w:rsidRDefault="00977029" w:rsidP="00686827">
            <w:pPr>
              <w:spacing w:after="0" w:line="240" w:lineRule="auto"/>
              <w:rPr>
                <w:rFonts w:asciiTheme="minorHAnsi" w:hAnsiTheme="minorHAnsi"/>
                <w:b/>
              </w:rPr>
            </w:pPr>
          </w:p>
        </w:tc>
      </w:tr>
      <w:tr w:rsidR="00943657" w:rsidRPr="00943657" w:rsidTr="00AC7617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977029" w:rsidRPr="00943657" w:rsidRDefault="00007E55" w:rsidP="00686827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E</w:t>
            </w:r>
            <w:r w:rsidR="009A0FEF" w:rsidRPr="00943657">
              <w:rPr>
                <w:rFonts w:asciiTheme="minorHAnsi" w:hAnsiTheme="minorHAnsi"/>
                <w:b/>
              </w:rPr>
              <w:t>VALUACION DEL APRENDIZAJE</w:t>
            </w:r>
          </w:p>
        </w:tc>
      </w:tr>
      <w:tr w:rsidR="00943657" w:rsidRPr="00943657" w:rsidTr="00CB0EB1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251BEF" w:rsidRPr="00943657" w:rsidRDefault="00251BEF" w:rsidP="00686827">
            <w:pPr>
              <w:spacing w:after="0" w:line="240" w:lineRule="auto"/>
              <w:ind w:left="426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Evaluación sumativa</w:t>
            </w:r>
            <w:r w:rsidR="004B45D1">
              <w:rPr>
                <w:rFonts w:asciiTheme="minorHAnsi" w:hAnsiTheme="minorHAnsi"/>
                <w:b/>
              </w:rPr>
              <w:t xml:space="preserve"> (TD)</w:t>
            </w:r>
            <w:r w:rsidR="00686827" w:rsidRPr="00943657">
              <w:rPr>
                <w:rFonts w:asciiTheme="minorHAnsi" w:hAnsiTheme="minorHAnsi"/>
                <w:b/>
              </w:rPr>
              <w:t xml:space="preserve"> </w:t>
            </w:r>
            <w:r w:rsidRPr="00943657">
              <w:rPr>
                <w:rFonts w:asciiTheme="minorHAnsi" w:hAnsiTheme="minorHAnsi"/>
                <w:b/>
              </w:rPr>
              <w:t xml:space="preserve">(proyectos de unidad, exámenes, otros) </w:t>
            </w:r>
          </w:p>
        </w:tc>
      </w:tr>
      <w:tr w:rsidR="00943657" w:rsidRPr="00943657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977029" w:rsidRPr="00943657" w:rsidRDefault="00194ED2" w:rsidP="00686827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P</w:t>
            </w:r>
            <w:r w:rsidR="009A0FEF" w:rsidRPr="00943657">
              <w:rPr>
                <w:rFonts w:asciiTheme="minorHAnsi" w:hAnsiTheme="minorHAnsi"/>
                <w:b/>
              </w:rPr>
              <w:t>LAN DE APRENDIZAJE</w:t>
            </w:r>
          </w:p>
        </w:tc>
      </w:tr>
      <w:tr w:rsidR="00943657" w:rsidRPr="00943657" w:rsidTr="00AC7617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977029" w:rsidRPr="00943657" w:rsidRDefault="00977029" w:rsidP="00686827">
            <w:pPr>
              <w:spacing w:after="0" w:line="240" w:lineRule="auto"/>
              <w:ind w:left="426"/>
              <w:jc w:val="center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Actividades de Aprendizaje Sugeridas:</w:t>
            </w:r>
          </w:p>
        </w:tc>
      </w:tr>
      <w:tr w:rsidR="00943657" w:rsidRPr="00943657" w:rsidTr="00AC7617">
        <w:trPr>
          <w:trHeight w:val="79"/>
        </w:trPr>
        <w:tc>
          <w:tcPr>
            <w:tcW w:w="899" w:type="pct"/>
            <w:shd w:val="clear" w:color="auto" w:fill="D9E2F3"/>
          </w:tcPr>
          <w:p w:rsidR="009709E4" w:rsidRPr="00943657" w:rsidRDefault="009709E4" w:rsidP="00686827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850" w:type="pct"/>
            <w:shd w:val="clear" w:color="auto" w:fill="D9E2F3"/>
          </w:tcPr>
          <w:p w:rsidR="009709E4" w:rsidRPr="00943657" w:rsidRDefault="009709E4" w:rsidP="00686827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Lunes</w:t>
            </w:r>
          </w:p>
        </w:tc>
        <w:tc>
          <w:tcPr>
            <w:tcW w:w="848" w:type="pct"/>
            <w:gridSpan w:val="2"/>
            <w:shd w:val="clear" w:color="auto" w:fill="D9E2F3"/>
          </w:tcPr>
          <w:p w:rsidR="009709E4" w:rsidRPr="00943657" w:rsidRDefault="009709E4" w:rsidP="00686827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09E4" w:rsidRPr="00943657" w:rsidRDefault="009709E4" w:rsidP="00686827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09E4" w:rsidRPr="00943657" w:rsidRDefault="009709E4" w:rsidP="00686827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9709E4" w:rsidRPr="00943657" w:rsidRDefault="009709E4" w:rsidP="00686827">
            <w:pPr>
              <w:spacing w:after="0" w:line="240" w:lineRule="auto"/>
              <w:jc w:val="center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Viernes</w:t>
            </w:r>
          </w:p>
        </w:tc>
      </w:tr>
      <w:tr w:rsidR="00943657" w:rsidRPr="001E6E37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943657" w:rsidRDefault="00B74AF8" w:rsidP="00B74AF8">
            <w:pPr>
              <w:spacing w:after="0" w:line="240" w:lineRule="auto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-1155224517"/>
              <w:placeholder>
                <w:docPart w:val="CBB81F94FEC94878B056DF1C48A0734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-2065714486"/>
              <w:placeholder>
                <w:docPart w:val="F28FDBAEEC284B028F012643F6512C4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-1927406117"/>
              <w:placeholder>
                <w:docPart w:val="E69E5B9AB72B4883B4FA5E6F6CB899A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3B612D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48" w:type="pct"/>
            <w:gridSpan w:val="2"/>
            <w:shd w:val="clear" w:color="auto" w:fill="auto"/>
            <w:vAlign w:val="center"/>
          </w:tcPr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3414061"/>
              <w:placeholder>
                <w:docPart w:val="A36359AE70AB43549F5879AAE595EB7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-1026098961"/>
              <w:placeholder>
                <w:docPart w:val="0ED7C4CE3E464092A40F587703BCF52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1439333423"/>
              <w:placeholder>
                <w:docPart w:val="66CA904D1B744E94B8D8105D100FA5BF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-569662154"/>
              <w:placeholder>
                <w:docPart w:val="1B76E31594824625B575C5BC754F8E84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1975795136"/>
              <w:placeholder>
                <w:docPart w:val="07812CF698C8436DBFDB04E040AEC4D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1084880026"/>
              <w:placeholder>
                <w:docPart w:val="7ACA57CB962945B19EB20844C8CE0869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803968506"/>
              <w:placeholder>
                <w:docPart w:val="112275E4E6884FCFB29B7091756C503B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-83613576"/>
              <w:placeholder>
                <w:docPart w:val="CE47D43880534908AE0FB8720307B81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-1050767938"/>
              <w:placeholder>
                <w:docPart w:val="4EDC44B7B1D649B598AFE5C1049A5BE8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339278685"/>
              <w:placeholder>
                <w:docPart w:val="69557531F37D4F4AA17E370797960186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-1967957118"/>
              <w:placeholder>
                <w:docPart w:val="E98312F3DC374E65A1E06758AC6DB9D7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alias w:val="Estándares"/>
              <w:tag w:val="Estándares"/>
              <w:id w:val="-431904088"/>
              <w:placeholder>
                <w:docPart w:val="1FFC53B51E634C039BB48786AF2E7D1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1E6E37" w:rsidRDefault="0021004F" w:rsidP="0021004F">
                <w:pPr>
                  <w:spacing w:after="0" w:line="240" w:lineRule="auto"/>
                  <w:jc w:val="center"/>
                  <w:rPr>
                    <w:rFonts w:asciiTheme="minorHAnsi" w:hAnsiTheme="minorHAnsi"/>
                    <w:lang w:val="en-US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</w:tc>
      </w:tr>
      <w:tr w:rsidR="00943657" w:rsidRPr="00943657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943657" w:rsidRDefault="00197CA5" w:rsidP="00197CA5">
            <w:pPr>
              <w:spacing w:after="0" w:line="240" w:lineRule="auto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70525C" w:rsidRPr="00943657" w:rsidRDefault="0070525C" w:rsidP="00197CA5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848" w:type="pct"/>
            <w:gridSpan w:val="2"/>
            <w:shd w:val="clear" w:color="auto" w:fill="auto"/>
            <w:vAlign w:val="center"/>
          </w:tcPr>
          <w:p w:rsidR="0070525C" w:rsidRPr="00943657" w:rsidRDefault="0070525C" w:rsidP="00197CA5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943657" w:rsidRDefault="0070525C" w:rsidP="00197CA5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943657" w:rsidRDefault="0070525C" w:rsidP="00197CA5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943657" w:rsidRDefault="0070525C" w:rsidP="00197CA5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</w:p>
        </w:tc>
      </w:tr>
      <w:tr w:rsidR="00943657" w:rsidRPr="00943657" w:rsidTr="00AC7617">
        <w:trPr>
          <w:trHeight w:val="713"/>
        </w:trPr>
        <w:tc>
          <w:tcPr>
            <w:tcW w:w="899" w:type="pct"/>
            <w:vAlign w:val="center"/>
          </w:tcPr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9709E4" w:rsidRPr="00943657" w:rsidRDefault="001E6E37" w:rsidP="00197CA5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sdt>
              <w:sdtPr>
                <w:rPr>
                  <w:rStyle w:val="hps"/>
                  <w:rFonts w:asciiTheme="minorHAnsi" w:hAnsiTheme="minorHAnsi" w:cstheme="majorBidi"/>
                  <w:bCs/>
                </w:rPr>
                <w:alias w:val="Estrategias académicas"/>
                <w:tag w:val="Estrategias académicas"/>
                <w:id w:val="1353759705"/>
                <w:placeholder>
                  <w:docPart w:val="2235BE26289B4BE9B84C97F6F18E9C67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943657" w:rsidRPr="00943657">
                  <w:rPr>
                    <w:rStyle w:val="PlaceholderText"/>
                    <w:color w:val="auto"/>
                  </w:rPr>
                  <w:t>Choose an item.</w:t>
                </w:r>
              </w:sdtContent>
            </w:sdt>
          </w:p>
        </w:tc>
        <w:tc>
          <w:tcPr>
            <w:tcW w:w="848" w:type="pct"/>
            <w:gridSpan w:val="2"/>
            <w:vAlign w:val="center"/>
          </w:tcPr>
          <w:p w:rsidR="009709E4" w:rsidRPr="00943657" w:rsidRDefault="001E6E37" w:rsidP="00197CA5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sdt>
              <w:sdtPr>
                <w:rPr>
                  <w:rStyle w:val="hps"/>
                  <w:rFonts w:asciiTheme="minorHAnsi" w:hAnsiTheme="minorHAnsi" w:cstheme="majorBidi"/>
                  <w:bCs/>
                </w:rPr>
                <w:alias w:val="Estrategias académicas"/>
                <w:tag w:val="Estrategias académicas"/>
                <w:id w:val="-476461425"/>
                <w:placeholder>
                  <w:docPart w:val="C866978AE0C54E878967D80A5F86A58B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B402A6"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943657" w:rsidRDefault="001E6E37" w:rsidP="00197CA5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sdt>
              <w:sdtPr>
                <w:rPr>
                  <w:rStyle w:val="hps"/>
                  <w:rFonts w:asciiTheme="minorHAnsi" w:hAnsiTheme="minorHAnsi" w:cstheme="majorBidi"/>
                  <w:bCs/>
                </w:rPr>
                <w:alias w:val="Estrategias académicas"/>
                <w:tag w:val="Estrategias académicas"/>
                <w:id w:val="-319431735"/>
                <w:placeholder>
                  <w:docPart w:val="FC103009DCFD4B1C9C5566305C5EC1FB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B402A6"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943657" w:rsidRDefault="001E6E37" w:rsidP="00197CA5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sdt>
              <w:sdtPr>
                <w:rPr>
                  <w:rStyle w:val="hps"/>
                  <w:rFonts w:asciiTheme="minorHAnsi" w:hAnsiTheme="minorHAnsi" w:cstheme="majorBidi"/>
                  <w:bCs/>
                </w:rPr>
                <w:alias w:val="Estrategias académicas"/>
                <w:tag w:val="Estrategias académicas"/>
                <w:id w:val="151104538"/>
                <w:placeholder>
                  <w:docPart w:val="03933C903AE34B3593744B90DD164327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B402A6"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943657" w:rsidRDefault="001E6E37" w:rsidP="00197CA5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sdt>
              <w:sdtPr>
                <w:rPr>
                  <w:rStyle w:val="hps"/>
                  <w:rFonts w:asciiTheme="minorHAnsi" w:hAnsiTheme="minorHAnsi" w:cstheme="majorBidi"/>
                  <w:bCs/>
                </w:rPr>
                <w:alias w:val="Estrategias académicas"/>
                <w:tag w:val="Estrategias académicas"/>
                <w:id w:val="-40058966"/>
                <w:placeholder>
                  <w:docPart w:val="A8D03B5E9DE749DAAABE1E220360613B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B402A6"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sdtContent>
            </w:sdt>
          </w:p>
        </w:tc>
      </w:tr>
      <w:tr w:rsidR="00943657" w:rsidRPr="00943657" w:rsidTr="00AC7617">
        <w:trPr>
          <w:trHeight w:val="58"/>
        </w:trPr>
        <w:tc>
          <w:tcPr>
            <w:tcW w:w="899" w:type="pct"/>
            <w:vAlign w:val="center"/>
          </w:tcPr>
          <w:p w:rsidR="001A098E" w:rsidRPr="00943657" w:rsidRDefault="00C349E5" w:rsidP="00686827">
            <w:pPr>
              <w:spacing w:before="120" w:after="120" w:line="240" w:lineRule="auto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Objetivos</w:t>
            </w:r>
          </w:p>
        </w:tc>
        <w:tc>
          <w:tcPr>
            <w:tcW w:w="850" w:type="pct"/>
          </w:tcPr>
          <w:p w:rsidR="00C349E5" w:rsidRPr="00943657" w:rsidRDefault="001E6E37" w:rsidP="00C349E5">
            <w:pPr>
              <w:rPr>
                <w:rFonts w:asciiTheme="minorHAnsi" w:hAnsiTheme="minorHAnsi" w:cstheme="majorBidi"/>
              </w:rPr>
            </w:pPr>
            <w:sdt>
              <w:sdtPr>
                <w:rPr>
                  <w:rFonts w:asciiTheme="minorHAnsi" w:hAnsiTheme="minorHAnsi"/>
                </w:rPr>
                <w:alias w:val="Situaciones Objetivos específicos"/>
                <w:tag w:val="Objetivos específicos"/>
                <w:id w:val="54898457"/>
                <w:placeholder>
                  <w:docPart w:val="8909A898E6754D9782422365E1F68667"/>
                </w:placeholder>
                <w:showingPlcHdr/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C349E5"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sdtContent>
            </w:sdt>
          </w:p>
          <w:p w:rsidR="00C349E5" w:rsidRPr="00943657" w:rsidRDefault="00C349E5" w:rsidP="00C349E5">
            <w:pPr>
              <w:rPr>
                <w:rFonts w:asciiTheme="minorHAnsi" w:hAnsiTheme="minorHAnsi" w:cstheme="majorBidi"/>
              </w:rPr>
            </w:pPr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48" w:type="pct"/>
            <w:gridSpan w:val="2"/>
          </w:tcPr>
          <w:p w:rsidR="0021004F" w:rsidRPr="00943657" w:rsidRDefault="001E6E37" w:rsidP="0021004F">
            <w:pPr>
              <w:rPr>
                <w:rFonts w:asciiTheme="minorHAnsi" w:hAnsiTheme="minorHAnsi" w:cstheme="majorBidi"/>
              </w:rPr>
            </w:pPr>
            <w:sdt>
              <w:sdtPr>
                <w:rPr>
                  <w:rFonts w:asciiTheme="minorHAnsi" w:hAnsiTheme="minorHAnsi"/>
                </w:rPr>
                <w:alias w:val="Situaciones Objetivos específicos"/>
                <w:tag w:val="Objetivos específicos"/>
                <w:id w:val="-527484335"/>
                <w:placeholder>
                  <w:docPart w:val="6926D636A07B4B5A85DB89A61F6930B8"/>
                </w:placeholder>
                <w:showingPlcHdr/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21004F"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sdtContent>
            </w:sdt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p w:rsidR="0021004F" w:rsidRPr="00943657" w:rsidRDefault="001E6E37" w:rsidP="0021004F">
            <w:pPr>
              <w:rPr>
                <w:rFonts w:asciiTheme="minorHAnsi" w:hAnsiTheme="minorHAnsi" w:cstheme="majorBidi"/>
              </w:rPr>
            </w:pPr>
            <w:sdt>
              <w:sdtPr>
                <w:rPr>
                  <w:rFonts w:asciiTheme="minorHAnsi" w:hAnsiTheme="minorHAnsi"/>
                </w:rPr>
                <w:alias w:val="Situaciones Objetivos específicos"/>
                <w:tag w:val="Objetivos específicos"/>
                <w:id w:val="-1966335475"/>
                <w:placeholder>
                  <w:docPart w:val="E1C0CA207509427EA103D4249AB12F88"/>
                </w:placeholder>
                <w:showingPlcHdr/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21004F"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sdtContent>
            </w:sdt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p w:rsidR="0021004F" w:rsidRPr="00943657" w:rsidRDefault="001E6E37" w:rsidP="0021004F">
            <w:pPr>
              <w:rPr>
                <w:rFonts w:asciiTheme="minorHAnsi" w:hAnsiTheme="minorHAnsi" w:cstheme="majorBidi"/>
              </w:rPr>
            </w:pPr>
            <w:sdt>
              <w:sdtPr>
                <w:rPr>
                  <w:rFonts w:asciiTheme="minorHAnsi" w:hAnsiTheme="minorHAnsi"/>
                </w:rPr>
                <w:alias w:val="Situaciones Objetivos específicos"/>
                <w:tag w:val="Objetivos específicos"/>
                <w:id w:val="-1738933291"/>
                <w:placeholder>
                  <w:docPart w:val="B68EC3A86000401EAA165944E96891FF"/>
                </w:placeholder>
                <w:showingPlcHdr/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21004F"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sdtContent>
            </w:sdt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p w:rsidR="0021004F" w:rsidRPr="00943657" w:rsidRDefault="001E6E37" w:rsidP="0021004F">
            <w:pPr>
              <w:rPr>
                <w:rFonts w:asciiTheme="minorHAnsi" w:hAnsiTheme="minorHAnsi" w:cstheme="majorBidi"/>
              </w:rPr>
            </w:pPr>
            <w:sdt>
              <w:sdtPr>
                <w:rPr>
                  <w:rFonts w:asciiTheme="minorHAnsi" w:hAnsiTheme="minorHAnsi"/>
                </w:rPr>
                <w:alias w:val="Situaciones Objetivos específicos"/>
                <w:tag w:val="Objetivos específicos"/>
                <w:id w:val="-253354031"/>
                <w:placeholder>
                  <w:docPart w:val="9F050055FED641DBBD370D8E64B7BB12"/>
                </w:placeholder>
                <w:showingPlcHdr/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21004F"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sdtContent>
            </w:sdt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943657" w:rsidRPr="00943657" w:rsidTr="00AC7617">
        <w:trPr>
          <w:trHeight w:val="58"/>
        </w:trPr>
        <w:tc>
          <w:tcPr>
            <w:tcW w:w="899" w:type="pct"/>
            <w:vAlign w:val="center"/>
          </w:tcPr>
          <w:p w:rsidR="00AA0738" w:rsidRPr="00943657" w:rsidRDefault="003E13E9" w:rsidP="00686827">
            <w:pPr>
              <w:spacing w:before="120" w:after="120" w:line="240" w:lineRule="auto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 xml:space="preserve">Actividad de </w:t>
            </w:r>
            <w:r w:rsidR="00AA0738" w:rsidRPr="00943657">
              <w:rPr>
                <w:rFonts w:asciiTheme="minorHAnsi" w:hAnsiTheme="minorHAnsi"/>
                <w:b/>
              </w:rPr>
              <w:t>Inicio</w:t>
            </w:r>
          </w:p>
        </w:tc>
        <w:tc>
          <w:tcPr>
            <w:tcW w:w="850" w:type="pct"/>
          </w:tcPr>
          <w:sdt>
            <w:sdtPr>
              <w:rPr>
                <w:rFonts w:asciiTheme="minorHAnsi" w:hAnsiTheme="minorHAnsi" w:cstheme="majorBidi"/>
              </w:rPr>
              <w:id w:val="-2072194056"/>
              <w:placeholder>
                <w:docPart w:val="DB79D289B85943DDBB7053619BAC3CF4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B402A6" w:rsidRPr="00943657" w:rsidRDefault="00A93688" w:rsidP="00B402A6">
                <w:pPr>
                  <w:rPr>
                    <w:rFonts w:asciiTheme="minorHAnsi" w:hAnsiTheme="minorHAnsi" w:cstheme="majorBidi"/>
                  </w:rPr>
                </w:pPr>
                <w:r w:rsidRPr="00943657">
                  <w:rPr>
                    <w:rFonts w:asciiTheme="minorHAnsi" w:hAnsiTheme="minorHAnsi" w:cstheme="majorBidi"/>
                  </w:rPr>
                  <w:t>Exploración</w:t>
                </w:r>
              </w:p>
            </w:sdtContent>
          </w:sdt>
          <w:p w:rsidR="009709E4" w:rsidRPr="00943657" w:rsidRDefault="00B402A6" w:rsidP="00B402A6">
            <w:pPr>
              <w:spacing w:after="0" w:line="240" w:lineRule="auto"/>
              <w:rPr>
                <w:rFonts w:asciiTheme="minorHAnsi" w:hAnsiTheme="minorHAnsi" w:cstheme="majorBidi"/>
              </w:rPr>
            </w:pPr>
            <w:r w:rsidRPr="00943657">
              <w:rPr>
                <w:rFonts w:asciiTheme="minorHAnsi" w:hAnsiTheme="minorHAnsi" w:cstheme="majorBidi"/>
              </w:rPr>
              <w:t xml:space="preserve">Explica: </w:t>
            </w:r>
          </w:p>
          <w:p w:rsidR="0021004F" w:rsidRPr="00943657" w:rsidRDefault="0021004F" w:rsidP="00B402A6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B402A6" w:rsidRPr="00943657" w:rsidRDefault="00B402A6" w:rsidP="00B402A6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48" w:type="pct"/>
            <w:gridSpan w:val="2"/>
          </w:tcPr>
          <w:sdt>
            <w:sdtPr>
              <w:rPr>
                <w:rFonts w:asciiTheme="minorHAnsi" w:hAnsiTheme="minorHAnsi" w:cstheme="majorBidi"/>
              </w:rPr>
              <w:id w:val="2058200121"/>
              <w:placeholder>
                <w:docPart w:val="6425472AA91A49EE904B20DC59347F4D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943657" w:rsidRDefault="0021004F" w:rsidP="0021004F">
                <w:pPr>
                  <w:rPr>
                    <w:rFonts w:asciiTheme="minorHAnsi" w:hAnsiTheme="minorHAnsi" w:cstheme="majorBidi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21004F" w:rsidRPr="00943657" w:rsidRDefault="0021004F" w:rsidP="0021004F">
            <w:pPr>
              <w:spacing w:after="0" w:line="240" w:lineRule="auto"/>
              <w:rPr>
                <w:rFonts w:asciiTheme="minorHAnsi" w:hAnsiTheme="minorHAnsi" w:cstheme="majorBidi"/>
              </w:rPr>
            </w:pPr>
            <w:r w:rsidRPr="00943657">
              <w:rPr>
                <w:rFonts w:asciiTheme="minorHAnsi" w:hAnsiTheme="minorHAnsi" w:cstheme="majorBidi"/>
              </w:rPr>
              <w:t xml:space="preserve">Explica: </w:t>
            </w:r>
          </w:p>
          <w:p w:rsidR="0021004F" w:rsidRPr="00943657" w:rsidRDefault="0021004F" w:rsidP="0021004F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sdt>
            <w:sdtPr>
              <w:rPr>
                <w:rFonts w:asciiTheme="minorHAnsi" w:hAnsiTheme="minorHAnsi" w:cstheme="majorBidi"/>
              </w:rPr>
              <w:id w:val="1398094737"/>
              <w:placeholder>
                <w:docPart w:val="3BACD3878BDA47A7B9B5B40F9B5AA7C7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943657" w:rsidRDefault="0021004F" w:rsidP="0021004F">
                <w:pPr>
                  <w:rPr>
                    <w:rFonts w:asciiTheme="minorHAnsi" w:hAnsiTheme="minorHAnsi" w:cstheme="majorBidi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21004F" w:rsidRPr="00943657" w:rsidRDefault="0021004F" w:rsidP="0021004F">
            <w:pPr>
              <w:spacing w:after="0" w:line="240" w:lineRule="auto"/>
              <w:rPr>
                <w:rFonts w:asciiTheme="minorHAnsi" w:hAnsiTheme="minorHAnsi" w:cstheme="majorBidi"/>
              </w:rPr>
            </w:pPr>
            <w:r w:rsidRPr="00943657">
              <w:rPr>
                <w:rFonts w:asciiTheme="minorHAnsi" w:hAnsiTheme="minorHAnsi" w:cstheme="majorBidi"/>
              </w:rPr>
              <w:t xml:space="preserve">Explica: </w:t>
            </w:r>
          </w:p>
          <w:p w:rsidR="0021004F" w:rsidRPr="00943657" w:rsidRDefault="0021004F" w:rsidP="0021004F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sdt>
            <w:sdtPr>
              <w:rPr>
                <w:rFonts w:asciiTheme="minorHAnsi" w:hAnsiTheme="minorHAnsi" w:cstheme="majorBidi"/>
              </w:rPr>
              <w:id w:val="-309092677"/>
              <w:placeholder>
                <w:docPart w:val="B56A2B5012EE494E81CEFF36BAC039EE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943657" w:rsidRDefault="0021004F" w:rsidP="0021004F">
                <w:pPr>
                  <w:rPr>
                    <w:rFonts w:asciiTheme="minorHAnsi" w:hAnsiTheme="minorHAnsi" w:cstheme="majorBidi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21004F" w:rsidRPr="00943657" w:rsidRDefault="0021004F" w:rsidP="0021004F">
            <w:pPr>
              <w:spacing w:after="0" w:line="240" w:lineRule="auto"/>
              <w:rPr>
                <w:rFonts w:asciiTheme="minorHAnsi" w:hAnsiTheme="minorHAnsi" w:cstheme="majorBidi"/>
              </w:rPr>
            </w:pPr>
            <w:r w:rsidRPr="00943657">
              <w:rPr>
                <w:rFonts w:asciiTheme="minorHAnsi" w:hAnsiTheme="minorHAnsi" w:cstheme="majorBidi"/>
              </w:rPr>
              <w:t xml:space="preserve">Explica: </w:t>
            </w:r>
          </w:p>
          <w:p w:rsidR="0021004F" w:rsidRPr="00943657" w:rsidRDefault="0021004F" w:rsidP="0021004F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sdt>
            <w:sdtPr>
              <w:rPr>
                <w:rFonts w:asciiTheme="minorHAnsi" w:hAnsiTheme="minorHAnsi" w:cstheme="majorBidi"/>
              </w:rPr>
              <w:id w:val="-807237669"/>
              <w:placeholder>
                <w:docPart w:val="18BFA6AD3884441DBBE98009F9907AE2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CB0EB1" w:rsidRPr="00943657" w:rsidRDefault="00CB0EB1" w:rsidP="00CB0EB1">
                <w:pPr>
                  <w:rPr>
                    <w:rFonts w:asciiTheme="minorHAnsi" w:hAnsiTheme="minorHAnsi" w:cstheme="majorBidi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  <w:r w:rsidRPr="00943657">
              <w:rPr>
                <w:rFonts w:asciiTheme="minorHAnsi" w:hAnsiTheme="minorHAnsi" w:cstheme="majorBidi"/>
              </w:rPr>
              <w:t xml:space="preserve">Explica: </w:t>
            </w:r>
          </w:p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943657" w:rsidRPr="00943657" w:rsidTr="00AC7617">
        <w:trPr>
          <w:trHeight w:val="58"/>
        </w:trPr>
        <w:tc>
          <w:tcPr>
            <w:tcW w:w="899" w:type="pct"/>
            <w:vAlign w:val="center"/>
          </w:tcPr>
          <w:p w:rsidR="009709E4" w:rsidRPr="00943657" w:rsidRDefault="003E13E9" w:rsidP="00686827">
            <w:pPr>
              <w:spacing w:before="120" w:after="120" w:line="240" w:lineRule="auto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 xml:space="preserve">Actividad de </w:t>
            </w:r>
            <w:r w:rsidR="009709E4" w:rsidRPr="00943657">
              <w:rPr>
                <w:rFonts w:asciiTheme="minorHAnsi" w:hAnsiTheme="minorHAnsi"/>
                <w:b/>
              </w:rPr>
              <w:t>Desarrollo</w:t>
            </w:r>
          </w:p>
        </w:tc>
        <w:tc>
          <w:tcPr>
            <w:tcW w:w="850" w:type="pct"/>
          </w:tcPr>
          <w:sdt>
            <w:sdtPr>
              <w:rPr>
                <w:rFonts w:asciiTheme="minorHAnsi" w:hAnsiTheme="minorHAnsi" w:cstheme="majorBidi"/>
                <w:bCs/>
              </w:rPr>
              <w:id w:val="213790868"/>
              <w:placeholder>
                <w:docPart w:val="44F3C774515741D5B5E01042F9EC9CF2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B402A6" w:rsidRPr="00943657" w:rsidRDefault="00B402A6" w:rsidP="00B402A6">
                <w:pPr>
                  <w:spacing w:after="0" w:line="240" w:lineRule="auto"/>
                  <w:rPr>
                    <w:rFonts w:asciiTheme="minorHAnsi" w:hAnsiTheme="minorHAnsi" w:cstheme="majorBidi"/>
                    <w:bCs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B402A6" w:rsidRPr="00943657" w:rsidRDefault="00B402A6" w:rsidP="00B402A6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9709E4" w:rsidRPr="00943657" w:rsidRDefault="00B402A6" w:rsidP="00B402A6">
            <w:pPr>
              <w:spacing w:after="0" w:line="240" w:lineRule="auto"/>
              <w:rPr>
                <w:rFonts w:asciiTheme="minorHAnsi" w:hAnsiTheme="minorHAnsi" w:cstheme="majorBidi"/>
              </w:rPr>
            </w:pPr>
            <w:r w:rsidRPr="00943657">
              <w:rPr>
                <w:rFonts w:asciiTheme="minorHAnsi" w:hAnsiTheme="minorHAnsi" w:cstheme="majorBidi"/>
              </w:rPr>
              <w:t>Explica:</w:t>
            </w:r>
          </w:p>
          <w:p w:rsidR="00B402A6" w:rsidRPr="00943657" w:rsidRDefault="00B402A6" w:rsidP="00B402A6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48" w:type="pct"/>
            <w:gridSpan w:val="2"/>
          </w:tcPr>
          <w:sdt>
            <w:sdtPr>
              <w:rPr>
                <w:rFonts w:asciiTheme="minorHAnsi" w:hAnsiTheme="minorHAnsi" w:cstheme="majorBidi"/>
                <w:bCs/>
              </w:rPr>
              <w:id w:val="-944074890"/>
              <w:placeholder>
                <w:docPart w:val="EA57D9C7EA884F69B1F2521902A45660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943657" w:rsidRDefault="00CB0EB1" w:rsidP="00CB0EB1">
                <w:pPr>
                  <w:spacing w:after="0" w:line="240" w:lineRule="auto"/>
                  <w:rPr>
                    <w:rFonts w:asciiTheme="minorHAnsi" w:hAnsiTheme="minorHAnsi" w:cstheme="majorBidi"/>
                    <w:bCs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  <w:r w:rsidRPr="00943657">
              <w:rPr>
                <w:rFonts w:asciiTheme="minorHAnsi" w:hAnsiTheme="minorHAnsi" w:cstheme="majorBidi"/>
              </w:rPr>
              <w:t>Explica:</w:t>
            </w:r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sdt>
            <w:sdtPr>
              <w:rPr>
                <w:rFonts w:asciiTheme="minorHAnsi" w:hAnsiTheme="minorHAnsi" w:cstheme="majorBidi"/>
                <w:bCs/>
              </w:rPr>
              <w:id w:val="1346431342"/>
              <w:placeholder>
                <w:docPart w:val="E392CAF8BE7E4CD9BF5DE98EEA473B4D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943657" w:rsidRDefault="00CB0EB1" w:rsidP="00CB0EB1">
                <w:pPr>
                  <w:spacing w:after="0" w:line="240" w:lineRule="auto"/>
                  <w:rPr>
                    <w:rFonts w:asciiTheme="minorHAnsi" w:hAnsiTheme="minorHAnsi" w:cstheme="majorBidi"/>
                    <w:bCs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  <w:r w:rsidRPr="00943657">
              <w:rPr>
                <w:rFonts w:asciiTheme="minorHAnsi" w:hAnsiTheme="minorHAnsi" w:cstheme="majorBidi"/>
              </w:rPr>
              <w:t>Explica:</w:t>
            </w:r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sdt>
            <w:sdtPr>
              <w:rPr>
                <w:rFonts w:asciiTheme="minorHAnsi" w:hAnsiTheme="minorHAnsi" w:cstheme="majorBidi"/>
                <w:bCs/>
              </w:rPr>
              <w:id w:val="902260263"/>
              <w:placeholder>
                <w:docPart w:val="0C90AE06258E4EA7AC6FAAC9E43310AB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943657" w:rsidRDefault="00CB0EB1" w:rsidP="00CB0EB1">
                <w:pPr>
                  <w:spacing w:after="0" w:line="240" w:lineRule="auto"/>
                  <w:rPr>
                    <w:rFonts w:asciiTheme="minorHAnsi" w:hAnsiTheme="minorHAnsi" w:cstheme="majorBidi"/>
                    <w:bCs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  <w:r w:rsidRPr="00943657">
              <w:rPr>
                <w:rFonts w:asciiTheme="minorHAnsi" w:hAnsiTheme="minorHAnsi" w:cstheme="majorBidi"/>
              </w:rPr>
              <w:t>Explica:</w:t>
            </w:r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sdt>
            <w:sdtPr>
              <w:rPr>
                <w:rFonts w:asciiTheme="minorHAnsi" w:hAnsiTheme="minorHAnsi" w:cstheme="majorBidi"/>
                <w:bCs/>
              </w:rPr>
              <w:id w:val="-667632158"/>
              <w:placeholder>
                <w:docPart w:val="CDACE43F76534500AC6A3610385AC57E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EndPr/>
            <w:sdtContent>
              <w:p w:rsidR="00CB0EB1" w:rsidRPr="00943657" w:rsidRDefault="00CB0EB1" w:rsidP="00CB0EB1">
                <w:pPr>
                  <w:spacing w:after="0" w:line="240" w:lineRule="auto"/>
                  <w:rPr>
                    <w:rFonts w:asciiTheme="minorHAnsi" w:hAnsiTheme="minorHAnsi" w:cstheme="majorBidi"/>
                    <w:bCs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  <w:r w:rsidRPr="00943657">
              <w:rPr>
                <w:rFonts w:asciiTheme="minorHAnsi" w:hAnsiTheme="minorHAnsi" w:cstheme="majorBidi"/>
              </w:rPr>
              <w:t>Explica:</w:t>
            </w:r>
          </w:p>
          <w:p w:rsidR="009709E4" w:rsidRPr="00943657" w:rsidRDefault="009709E4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943657" w:rsidRPr="00943657" w:rsidTr="0021004F">
        <w:trPr>
          <w:trHeight w:val="1898"/>
        </w:trPr>
        <w:tc>
          <w:tcPr>
            <w:tcW w:w="899" w:type="pct"/>
            <w:vAlign w:val="center"/>
          </w:tcPr>
          <w:p w:rsidR="009709E4" w:rsidRPr="00943657" w:rsidRDefault="003E13E9" w:rsidP="00686827">
            <w:pPr>
              <w:spacing w:before="120" w:after="120" w:line="240" w:lineRule="auto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lastRenderedPageBreak/>
              <w:t xml:space="preserve">Actividad de </w:t>
            </w:r>
            <w:r w:rsidR="009709E4" w:rsidRPr="00943657">
              <w:rPr>
                <w:rFonts w:asciiTheme="minorHAnsi" w:hAnsiTheme="minorHAnsi"/>
                <w:b/>
              </w:rPr>
              <w:t>Cierre</w:t>
            </w:r>
          </w:p>
        </w:tc>
        <w:tc>
          <w:tcPr>
            <w:tcW w:w="850" w:type="pct"/>
          </w:tcPr>
          <w:sdt>
            <w:sdtPr>
              <w:rPr>
                <w:rFonts w:asciiTheme="minorHAnsi" w:hAnsiTheme="minorHAnsi" w:cstheme="majorBidi"/>
                <w:bCs/>
                <w:color w:val="auto"/>
                <w:sz w:val="22"/>
                <w:szCs w:val="22"/>
                <w:lang w:val="es-PR"/>
              </w:rPr>
              <w:id w:val="544261452"/>
              <w:placeholder>
                <w:docPart w:val="C0EE09ECB2D646E3A375AAF5370616B0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21004F" w:rsidRPr="00943657" w:rsidRDefault="0021004F" w:rsidP="0021004F">
                <w:pPr>
                  <w:pStyle w:val="NoSpacing"/>
                  <w:rPr>
                    <w:rFonts w:asciiTheme="minorHAnsi" w:hAnsiTheme="minorHAnsi" w:cstheme="majorBidi"/>
                    <w:bCs/>
                    <w:color w:val="auto"/>
                    <w:sz w:val="22"/>
                    <w:szCs w:val="22"/>
                    <w:lang w:val="es-PR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  <w:sz w:val="22"/>
                    <w:szCs w:val="22"/>
                    <w:lang w:val="es-PR"/>
                  </w:rPr>
                  <w:t>Choose an item.</w:t>
                </w:r>
              </w:p>
            </w:sdtContent>
          </w:sdt>
          <w:p w:rsidR="0021004F" w:rsidRPr="00943657" w:rsidRDefault="0021004F" w:rsidP="00686827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9709E4" w:rsidRPr="00943657" w:rsidRDefault="00B402A6" w:rsidP="00686827">
            <w:pPr>
              <w:spacing w:after="0" w:line="240" w:lineRule="auto"/>
              <w:rPr>
                <w:rFonts w:asciiTheme="minorHAnsi" w:hAnsiTheme="minorHAnsi"/>
              </w:rPr>
            </w:pPr>
            <w:r w:rsidRPr="00943657">
              <w:rPr>
                <w:rFonts w:asciiTheme="minorHAnsi" w:hAnsiTheme="minorHAnsi" w:cstheme="majorBidi"/>
              </w:rPr>
              <w:t>Explica:</w:t>
            </w:r>
            <w:r w:rsidR="0021004F" w:rsidRPr="00943657">
              <w:rPr>
                <w:rFonts w:asciiTheme="minorHAnsi" w:hAnsiTheme="minorHAnsi" w:cstheme="majorBidi"/>
              </w:rPr>
              <w:t xml:space="preserve"> </w:t>
            </w:r>
          </w:p>
        </w:tc>
        <w:tc>
          <w:tcPr>
            <w:tcW w:w="848" w:type="pct"/>
            <w:gridSpan w:val="2"/>
          </w:tcPr>
          <w:sdt>
            <w:sdtPr>
              <w:rPr>
                <w:rFonts w:asciiTheme="minorHAnsi" w:hAnsiTheme="minorHAnsi" w:cstheme="majorBidi"/>
                <w:bCs/>
                <w:color w:val="auto"/>
                <w:sz w:val="22"/>
                <w:szCs w:val="22"/>
                <w:lang w:val="es-PR"/>
              </w:rPr>
              <w:id w:val="-1803694305"/>
              <w:placeholder>
                <w:docPart w:val="A59BCF9AAC4642AAB7BC23681168D067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943657" w:rsidRDefault="00CB0EB1" w:rsidP="00CB0EB1">
                <w:pPr>
                  <w:pStyle w:val="NoSpacing"/>
                  <w:rPr>
                    <w:rFonts w:asciiTheme="minorHAnsi" w:hAnsiTheme="minorHAnsi" w:cstheme="majorBidi"/>
                    <w:bCs/>
                    <w:color w:val="auto"/>
                    <w:sz w:val="22"/>
                    <w:szCs w:val="22"/>
                    <w:lang w:val="es-PR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  <w:sz w:val="22"/>
                    <w:szCs w:val="22"/>
                    <w:lang w:val="es-PR"/>
                  </w:rPr>
                  <w:t>Choose an item.</w:t>
                </w:r>
              </w:p>
            </w:sdtContent>
          </w:sdt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9709E4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  <w:r w:rsidRPr="00943657">
              <w:rPr>
                <w:rFonts w:asciiTheme="minorHAnsi" w:hAnsiTheme="minorHAnsi" w:cstheme="majorBidi"/>
              </w:rPr>
              <w:t>Explica:</w:t>
            </w:r>
          </w:p>
        </w:tc>
        <w:tc>
          <w:tcPr>
            <w:tcW w:w="801" w:type="pct"/>
          </w:tcPr>
          <w:sdt>
            <w:sdtPr>
              <w:rPr>
                <w:rFonts w:asciiTheme="minorHAnsi" w:hAnsiTheme="minorHAnsi" w:cstheme="majorBidi"/>
                <w:bCs/>
                <w:color w:val="auto"/>
                <w:sz w:val="22"/>
                <w:szCs w:val="22"/>
                <w:lang w:val="es-PR"/>
              </w:rPr>
              <w:id w:val="58298561"/>
              <w:placeholder>
                <w:docPart w:val="F141A94E27BA4CCC806291D30FC27949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943657" w:rsidRDefault="00CB0EB1" w:rsidP="00CB0EB1">
                <w:pPr>
                  <w:pStyle w:val="NoSpacing"/>
                  <w:rPr>
                    <w:rFonts w:asciiTheme="minorHAnsi" w:hAnsiTheme="minorHAnsi" w:cstheme="majorBidi"/>
                    <w:bCs/>
                    <w:color w:val="auto"/>
                    <w:sz w:val="22"/>
                    <w:szCs w:val="22"/>
                    <w:lang w:val="es-PR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  <w:sz w:val="22"/>
                    <w:szCs w:val="22"/>
                    <w:lang w:val="es-PR"/>
                  </w:rPr>
                  <w:t>Choose an item.</w:t>
                </w:r>
              </w:p>
            </w:sdtContent>
          </w:sdt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9709E4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  <w:r w:rsidRPr="00943657">
              <w:rPr>
                <w:rFonts w:asciiTheme="minorHAnsi" w:hAnsiTheme="minorHAnsi" w:cstheme="majorBidi"/>
              </w:rPr>
              <w:t>Explica:</w:t>
            </w:r>
          </w:p>
        </w:tc>
        <w:tc>
          <w:tcPr>
            <w:tcW w:w="801" w:type="pct"/>
          </w:tcPr>
          <w:sdt>
            <w:sdtPr>
              <w:rPr>
                <w:rFonts w:asciiTheme="minorHAnsi" w:hAnsiTheme="minorHAnsi" w:cstheme="majorBidi"/>
                <w:bCs/>
                <w:color w:val="auto"/>
                <w:sz w:val="22"/>
                <w:szCs w:val="22"/>
                <w:lang w:val="es-PR"/>
              </w:rPr>
              <w:id w:val="-106422151"/>
              <w:placeholder>
                <w:docPart w:val="7DD63B50E5C0485B9CCF665A292C66AD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943657" w:rsidRDefault="00CB0EB1" w:rsidP="00CB0EB1">
                <w:pPr>
                  <w:pStyle w:val="NoSpacing"/>
                  <w:rPr>
                    <w:rFonts w:asciiTheme="minorHAnsi" w:hAnsiTheme="minorHAnsi" w:cstheme="majorBidi"/>
                    <w:bCs/>
                    <w:color w:val="auto"/>
                    <w:sz w:val="22"/>
                    <w:szCs w:val="22"/>
                    <w:lang w:val="es-PR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  <w:sz w:val="22"/>
                    <w:szCs w:val="22"/>
                    <w:lang w:val="es-PR"/>
                  </w:rPr>
                  <w:t>Choose an item.</w:t>
                </w:r>
              </w:p>
            </w:sdtContent>
          </w:sdt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9709E4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  <w:r w:rsidRPr="00943657">
              <w:rPr>
                <w:rFonts w:asciiTheme="minorHAnsi" w:hAnsiTheme="minorHAnsi" w:cstheme="majorBidi"/>
              </w:rPr>
              <w:t>Explica:</w:t>
            </w:r>
          </w:p>
        </w:tc>
        <w:tc>
          <w:tcPr>
            <w:tcW w:w="801" w:type="pct"/>
          </w:tcPr>
          <w:sdt>
            <w:sdtPr>
              <w:rPr>
                <w:rFonts w:asciiTheme="minorHAnsi" w:hAnsiTheme="minorHAnsi" w:cstheme="majorBidi"/>
                <w:bCs/>
                <w:color w:val="auto"/>
                <w:sz w:val="22"/>
                <w:szCs w:val="22"/>
                <w:lang w:val="es-PR"/>
              </w:rPr>
              <w:id w:val="-349877877"/>
              <w:placeholder>
                <w:docPart w:val="7DE958E8D1EF42DB9D981DE6CDEF39E6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943657" w:rsidRDefault="00CB0EB1" w:rsidP="00CB0EB1">
                <w:pPr>
                  <w:pStyle w:val="NoSpacing"/>
                  <w:rPr>
                    <w:rFonts w:asciiTheme="minorHAnsi" w:hAnsiTheme="minorHAnsi" w:cstheme="majorBidi"/>
                    <w:bCs/>
                    <w:color w:val="auto"/>
                    <w:sz w:val="22"/>
                    <w:szCs w:val="22"/>
                    <w:lang w:val="es-PR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  <w:sz w:val="22"/>
                    <w:szCs w:val="22"/>
                    <w:lang w:val="es-PR"/>
                  </w:rPr>
                  <w:t>Choose an item.</w:t>
                </w:r>
              </w:p>
            </w:sdtContent>
          </w:sdt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 w:cstheme="majorBidi"/>
              </w:rPr>
            </w:pPr>
          </w:p>
          <w:p w:rsidR="009709E4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  <w:r w:rsidRPr="00943657">
              <w:rPr>
                <w:rFonts w:asciiTheme="minorHAnsi" w:hAnsiTheme="minorHAnsi" w:cstheme="majorBidi"/>
              </w:rPr>
              <w:t>Explica:</w:t>
            </w:r>
          </w:p>
        </w:tc>
      </w:tr>
      <w:tr w:rsidR="00943657" w:rsidRPr="00943657" w:rsidTr="00AC7617">
        <w:trPr>
          <w:trHeight w:val="58"/>
        </w:trPr>
        <w:tc>
          <w:tcPr>
            <w:tcW w:w="899" w:type="pct"/>
            <w:vAlign w:val="center"/>
          </w:tcPr>
          <w:p w:rsidR="00686827" w:rsidRPr="00943657" w:rsidRDefault="00686827" w:rsidP="00686827">
            <w:pPr>
              <w:spacing w:before="120" w:after="120" w:line="240" w:lineRule="auto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Avalúos Formativos - Otras evidencias</w:t>
            </w:r>
          </w:p>
        </w:tc>
        <w:tc>
          <w:tcPr>
            <w:tcW w:w="850" w:type="pct"/>
          </w:tcPr>
          <w:p w:rsidR="009B1917" w:rsidRPr="001E6E37" w:rsidRDefault="001E6E37" w:rsidP="009B1917">
            <w:pPr>
              <w:pStyle w:val="NoSpacing"/>
              <w:rPr>
                <w:rFonts w:asciiTheme="minorHAnsi" w:hAnsiTheme="minorHAnsi" w:cstheme="majorBidi"/>
                <w:bCs/>
                <w:color w:val="auto"/>
              </w:rPr>
            </w:pPr>
            <w:sdt>
              <w:sdtPr>
                <w:rPr>
                  <w:rFonts w:asciiTheme="minorHAnsi" w:hAnsiTheme="minorHAnsi"/>
                  <w:color w:val="auto"/>
                  <w:lang w:val="es-PR"/>
                </w:rPr>
                <w:id w:val="-981009924"/>
                <w:placeholder>
                  <w:docPart w:val="0C000D6BE07B45C38B677C10D40FDD1B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9B1917" w:rsidRPr="001E6E3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sdtContent>
            </w:sdt>
          </w:p>
          <w:p w:rsidR="00686827" w:rsidRPr="001E6E37" w:rsidRDefault="001E6E37" w:rsidP="00686827">
            <w:pPr>
              <w:spacing w:after="0" w:line="240" w:lineRule="auto"/>
              <w:rPr>
                <w:bCs/>
                <w:lang w:val="en-US"/>
              </w:rPr>
            </w:pPr>
            <w:sdt>
              <w:sdtPr>
                <w:id w:val="-1247181103"/>
                <w:placeholder>
                  <w:docPart w:val="97156E572BBB4A7B95ACE7307FD15E01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9B1917" w:rsidRPr="001E6E37">
                  <w:rPr>
                    <w:lang w:val="en-US"/>
                  </w:rPr>
                  <w:t>Choose an item.</w:t>
                </w:r>
              </w:sdtContent>
            </w:sdt>
          </w:p>
          <w:p w:rsidR="009B1917" w:rsidRPr="001E6E37" w:rsidRDefault="009B1917" w:rsidP="00686827">
            <w:pPr>
              <w:spacing w:after="0" w:line="240" w:lineRule="auto"/>
              <w:rPr>
                <w:rFonts w:asciiTheme="minorHAnsi" w:hAnsiTheme="minorHAnsi"/>
                <w:lang w:val="en-US"/>
              </w:rPr>
            </w:pPr>
          </w:p>
          <w:p w:rsidR="009B1917" w:rsidRPr="001E6E37" w:rsidRDefault="009B1917" w:rsidP="00686827">
            <w:pPr>
              <w:spacing w:after="0" w:line="240" w:lineRule="auto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848" w:type="pct"/>
            <w:gridSpan w:val="2"/>
          </w:tcPr>
          <w:p w:rsidR="009B1917" w:rsidRPr="00943657" w:rsidRDefault="001E6E37" w:rsidP="009B1917">
            <w:pPr>
              <w:spacing w:after="0" w:line="240" w:lineRule="auto"/>
              <w:rPr>
                <w:bCs/>
              </w:rPr>
            </w:pPr>
            <w:sdt>
              <w:sdtPr>
                <w:id w:val="-1821565409"/>
                <w:placeholder>
                  <w:docPart w:val="D8FE01AD9CE44886A9C34564D9D62BF3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9B1917" w:rsidRPr="00943657">
                  <w:t>Choose an item.</w:t>
                </w:r>
              </w:sdtContent>
            </w:sdt>
          </w:p>
          <w:p w:rsidR="009B1917" w:rsidRPr="00943657" w:rsidRDefault="009B1917" w:rsidP="009B1917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686827" w:rsidRPr="00943657" w:rsidRDefault="00686827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p w:rsidR="009B1917" w:rsidRPr="00943657" w:rsidRDefault="001E6E37" w:rsidP="009B1917">
            <w:pPr>
              <w:spacing w:after="0" w:line="240" w:lineRule="auto"/>
              <w:rPr>
                <w:bCs/>
              </w:rPr>
            </w:pPr>
            <w:sdt>
              <w:sdtPr>
                <w:id w:val="-1182196506"/>
                <w:placeholder>
                  <w:docPart w:val="0982B74F46524FE1A299E2BB567CA5A3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9B1917" w:rsidRPr="00943657">
                  <w:t>Choose an item.</w:t>
                </w:r>
              </w:sdtContent>
            </w:sdt>
          </w:p>
          <w:p w:rsidR="009B1917" w:rsidRPr="00943657" w:rsidRDefault="009B1917" w:rsidP="009B1917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686827" w:rsidRPr="00943657" w:rsidRDefault="00686827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p w:rsidR="009B1917" w:rsidRPr="00943657" w:rsidRDefault="001E6E37" w:rsidP="009B1917">
            <w:pPr>
              <w:spacing w:after="0" w:line="240" w:lineRule="auto"/>
              <w:rPr>
                <w:bCs/>
              </w:rPr>
            </w:pPr>
            <w:sdt>
              <w:sdtPr>
                <w:id w:val="862241931"/>
                <w:placeholder>
                  <w:docPart w:val="7F27AC09C9BA4F7D8936CC8322C11919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9B1917" w:rsidRPr="00943657">
                  <w:t>Choose an item.</w:t>
                </w:r>
              </w:sdtContent>
            </w:sdt>
          </w:p>
          <w:p w:rsidR="009B1917" w:rsidRPr="00943657" w:rsidRDefault="009B1917" w:rsidP="009B1917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686827" w:rsidRPr="00943657" w:rsidRDefault="00686827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p w:rsidR="00686827" w:rsidRPr="00943657" w:rsidRDefault="00686827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943657" w:rsidRPr="00943657" w:rsidTr="00AC7617">
        <w:trPr>
          <w:trHeight w:val="58"/>
        </w:trPr>
        <w:tc>
          <w:tcPr>
            <w:tcW w:w="899" w:type="pct"/>
            <w:vAlign w:val="center"/>
          </w:tcPr>
          <w:p w:rsidR="00AA0738" w:rsidRPr="00943657" w:rsidRDefault="00AA0738" w:rsidP="00686827">
            <w:pPr>
              <w:spacing w:before="120" w:after="120" w:line="240" w:lineRule="auto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Materiales</w:t>
            </w:r>
          </w:p>
        </w:tc>
        <w:tc>
          <w:tcPr>
            <w:tcW w:w="850" w:type="pct"/>
          </w:tcPr>
          <w:p w:rsidR="0021004F" w:rsidRPr="001E6E37" w:rsidRDefault="001E6E37" w:rsidP="0021004F">
            <w:pPr>
              <w:rPr>
                <w:rFonts w:asciiTheme="minorHAnsi" w:hAnsiTheme="minorHAnsi" w:cs="Arial"/>
                <w:lang w:val="en-US"/>
              </w:rPr>
            </w:pPr>
            <w:sdt>
              <w:sdtPr>
                <w:rPr>
                  <w:rFonts w:asciiTheme="minorHAnsi" w:hAnsiTheme="minorHAnsi"/>
                </w:rPr>
                <w:id w:val="-1119376634"/>
                <w:placeholder>
                  <w:docPart w:val="45AAABB7A3114F5BAEF91357CEFF5947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21004F"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Theme="minorHAnsi" w:hAnsiTheme="minorHAnsi"/>
              </w:rPr>
              <w:id w:val="1752615780"/>
              <w:placeholder>
                <w:docPart w:val="D52AED4F830649BAB86C82C5640F2867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21004F" w:rsidRPr="001E6E37" w:rsidRDefault="0021004F" w:rsidP="0021004F">
                <w:pPr>
                  <w:rPr>
                    <w:rFonts w:asciiTheme="minorHAnsi" w:eastAsia="Times New Roman" w:hAnsiTheme="minorHAnsi"/>
                    <w:lang w:val="en-US" w:eastAsia="ja-JP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id w:val="396017704"/>
              <w:placeholder>
                <w:docPart w:val="1ADB7CE868564275B072C7A8121AA95F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21004F" w:rsidRPr="00943657" w:rsidRDefault="0021004F" w:rsidP="0021004F">
                <w:pPr>
                  <w:spacing w:after="0" w:line="240" w:lineRule="auto"/>
                  <w:rPr>
                    <w:rFonts w:asciiTheme="minorHAnsi" w:hAnsiTheme="minorHAnsi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21004F" w:rsidRPr="00943657" w:rsidRDefault="0021004F" w:rsidP="0021004F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AA0738" w:rsidRPr="00943657" w:rsidRDefault="0021004F" w:rsidP="0021004F">
            <w:pPr>
              <w:rPr>
                <w:rFonts w:asciiTheme="minorHAnsi" w:eastAsia="Times New Roman" w:hAnsiTheme="minorHAnsi"/>
                <w:lang w:eastAsia="ja-JP"/>
              </w:rPr>
            </w:pPr>
            <w:r w:rsidRPr="00943657">
              <w:rPr>
                <w:rFonts w:asciiTheme="minorHAnsi" w:hAnsiTheme="minorHAnsi"/>
              </w:rPr>
              <w:t>Otros: _____________________</w:t>
            </w:r>
          </w:p>
        </w:tc>
        <w:tc>
          <w:tcPr>
            <w:tcW w:w="848" w:type="pct"/>
            <w:gridSpan w:val="2"/>
          </w:tcPr>
          <w:p w:rsidR="0021004F" w:rsidRPr="001E6E37" w:rsidRDefault="001E6E37" w:rsidP="0021004F">
            <w:pPr>
              <w:rPr>
                <w:rFonts w:asciiTheme="minorHAnsi" w:hAnsiTheme="minorHAnsi" w:cs="Arial"/>
                <w:lang w:val="en-US"/>
              </w:rPr>
            </w:pPr>
            <w:sdt>
              <w:sdtPr>
                <w:rPr>
                  <w:rFonts w:asciiTheme="minorHAnsi" w:hAnsiTheme="minorHAnsi"/>
                </w:rPr>
                <w:id w:val="344055978"/>
                <w:placeholder>
                  <w:docPart w:val="4ECB61DA41FB4F688E3DB69FF5D09BAE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21004F"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Theme="minorHAnsi" w:hAnsiTheme="minorHAnsi"/>
              </w:rPr>
              <w:id w:val="982507286"/>
              <w:placeholder>
                <w:docPart w:val="7CC674D3DCF743B6B0557F86F9F7767C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21004F" w:rsidRPr="001E6E37" w:rsidRDefault="0021004F" w:rsidP="0021004F">
                <w:pPr>
                  <w:rPr>
                    <w:rFonts w:asciiTheme="minorHAnsi" w:eastAsia="Times New Roman" w:hAnsiTheme="minorHAnsi"/>
                    <w:lang w:val="en-US" w:eastAsia="ja-JP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id w:val="-1402212419"/>
              <w:placeholder>
                <w:docPart w:val="B5E3B46AC59C459EBF09E9349CA7683D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A0738" w:rsidRPr="00943657" w:rsidRDefault="0021004F" w:rsidP="0021004F">
                <w:pPr>
                  <w:spacing w:after="0" w:line="240" w:lineRule="auto"/>
                  <w:rPr>
                    <w:rFonts w:asciiTheme="minorHAnsi" w:hAnsiTheme="minorHAnsi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21004F" w:rsidRPr="00943657" w:rsidRDefault="0021004F" w:rsidP="00686827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21004F" w:rsidRPr="00943657" w:rsidRDefault="0021004F" w:rsidP="00686827">
            <w:pPr>
              <w:spacing w:after="0" w:line="240" w:lineRule="auto"/>
              <w:rPr>
                <w:rFonts w:asciiTheme="minorHAnsi" w:hAnsiTheme="minorHAnsi"/>
              </w:rPr>
            </w:pPr>
            <w:r w:rsidRPr="00943657">
              <w:rPr>
                <w:rFonts w:asciiTheme="minorHAnsi" w:hAnsiTheme="minorHAnsi"/>
              </w:rPr>
              <w:t>Otros: _____________________</w:t>
            </w:r>
          </w:p>
        </w:tc>
        <w:tc>
          <w:tcPr>
            <w:tcW w:w="801" w:type="pct"/>
          </w:tcPr>
          <w:p w:rsidR="00CB0EB1" w:rsidRPr="001E6E37" w:rsidRDefault="001E6E37" w:rsidP="00CB0EB1">
            <w:pPr>
              <w:rPr>
                <w:rFonts w:asciiTheme="minorHAnsi" w:hAnsiTheme="minorHAnsi" w:cs="Arial"/>
                <w:lang w:val="en-US"/>
              </w:rPr>
            </w:pPr>
            <w:sdt>
              <w:sdtPr>
                <w:rPr>
                  <w:rFonts w:asciiTheme="minorHAnsi" w:hAnsiTheme="minorHAnsi"/>
                </w:rPr>
                <w:id w:val="1188955473"/>
                <w:placeholder>
                  <w:docPart w:val="BB9F28C380044334B22AE0E73B5239B8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CB0EB1"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Theme="minorHAnsi" w:hAnsiTheme="minorHAnsi"/>
              </w:rPr>
              <w:id w:val="982662718"/>
              <w:placeholder>
                <w:docPart w:val="6CF88799295642E3BAA04C68B38A99BA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1E6E37" w:rsidRDefault="00CB0EB1" w:rsidP="00CB0EB1">
                <w:pPr>
                  <w:rPr>
                    <w:rFonts w:asciiTheme="minorHAnsi" w:eastAsia="Times New Roman" w:hAnsiTheme="minorHAnsi"/>
                    <w:lang w:val="en-US" w:eastAsia="ja-JP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id w:val="827792465"/>
              <w:placeholder>
                <w:docPart w:val="A82D4232B3304DC996A408FD5A3881C5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943657" w:rsidRDefault="00CB0EB1" w:rsidP="00CB0EB1">
                <w:pPr>
                  <w:spacing w:after="0" w:line="240" w:lineRule="auto"/>
                  <w:rPr>
                    <w:rFonts w:asciiTheme="minorHAnsi" w:hAnsiTheme="minorHAnsi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AA0738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  <w:r w:rsidRPr="00943657">
              <w:rPr>
                <w:rFonts w:asciiTheme="minorHAnsi" w:hAnsiTheme="minorHAnsi"/>
              </w:rPr>
              <w:t>Otros: _____________________</w:t>
            </w:r>
          </w:p>
        </w:tc>
        <w:tc>
          <w:tcPr>
            <w:tcW w:w="801" w:type="pct"/>
          </w:tcPr>
          <w:p w:rsidR="00CB0EB1" w:rsidRPr="001E6E37" w:rsidRDefault="001E6E37" w:rsidP="00CB0EB1">
            <w:pPr>
              <w:rPr>
                <w:rFonts w:asciiTheme="minorHAnsi" w:hAnsiTheme="minorHAnsi" w:cs="Arial"/>
                <w:lang w:val="en-US"/>
              </w:rPr>
            </w:pPr>
            <w:sdt>
              <w:sdtPr>
                <w:rPr>
                  <w:rFonts w:asciiTheme="minorHAnsi" w:hAnsiTheme="minorHAnsi"/>
                </w:rPr>
                <w:id w:val="693655327"/>
                <w:placeholder>
                  <w:docPart w:val="2F292B743A31466F87AF50A670D014A7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CB0EB1"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Theme="minorHAnsi" w:hAnsiTheme="minorHAnsi"/>
              </w:rPr>
              <w:id w:val="-2074262014"/>
              <w:placeholder>
                <w:docPart w:val="3419F320C436479A839EED7724164362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1E6E37" w:rsidRDefault="00CB0EB1" w:rsidP="00CB0EB1">
                <w:pPr>
                  <w:rPr>
                    <w:rFonts w:asciiTheme="minorHAnsi" w:eastAsia="Times New Roman" w:hAnsiTheme="minorHAnsi"/>
                    <w:lang w:val="en-US" w:eastAsia="ja-JP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id w:val="243230804"/>
              <w:placeholder>
                <w:docPart w:val="6F5F89756F3B47E0AEA7AE30D8017229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943657" w:rsidRDefault="00CB0EB1" w:rsidP="00CB0EB1">
                <w:pPr>
                  <w:spacing w:after="0" w:line="240" w:lineRule="auto"/>
                  <w:rPr>
                    <w:rFonts w:asciiTheme="minorHAnsi" w:hAnsiTheme="minorHAnsi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AA0738" w:rsidRPr="00943657" w:rsidRDefault="00A93688" w:rsidP="00CB0EB1">
            <w:pPr>
              <w:spacing w:after="0" w:line="240" w:lineRule="auto"/>
              <w:rPr>
                <w:rFonts w:asciiTheme="minorHAnsi" w:hAnsiTheme="minorHAnsi"/>
              </w:rPr>
            </w:pPr>
            <w:r w:rsidRPr="00943657">
              <w:rPr>
                <w:rFonts w:asciiTheme="minorHAnsi" w:hAnsiTheme="minorHAnsi"/>
              </w:rPr>
              <w:t>Otros: ____________________</w:t>
            </w:r>
          </w:p>
        </w:tc>
        <w:tc>
          <w:tcPr>
            <w:tcW w:w="801" w:type="pct"/>
          </w:tcPr>
          <w:p w:rsidR="00A93688" w:rsidRPr="001E6E37" w:rsidRDefault="001E6E37" w:rsidP="00A93688">
            <w:pPr>
              <w:rPr>
                <w:rFonts w:asciiTheme="minorHAnsi" w:hAnsiTheme="minorHAnsi" w:cs="Arial"/>
                <w:lang w:val="en-US"/>
              </w:rPr>
            </w:pPr>
            <w:sdt>
              <w:sdtPr>
                <w:rPr>
                  <w:rFonts w:asciiTheme="minorHAnsi" w:hAnsiTheme="minorHAnsi"/>
                </w:rPr>
                <w:id w:val="497997625"/>
                <w:placeholder>
                  <w:docPart w:val="AA08B66D83A2486F8E3A52DF80774417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93688"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Theme="minorHAnsi" w:hAnsiTheme="minorHAnsi"/>
              </w:rPr>
              <w:id w:val="430552616"/>
              <w:placeholder>
                <w:docPart w:val="600D266F7BE643C8AA8A0C99097D333E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93688" w:rsidRPr="001E6E37" w:rsidRDefault="00A93688" w:rsidP="00A93688">
                <w:pPr>
                  <w:rPr>
                    <w:rFonts w:asciiTheme="minorHAnsi" w:eastAsia="Times New Roman" w:hAnsiTheme="minorHAnsi"/>
                    <w:lang w:val="en-US" w:eastAsia="ja-JP"/>
                  </w:rPr>
                </w:pPr>
                <w:r w:rsidRPr="001E6E37">
                  <w:rPr>
                    <w:rStyle w:val="PlaceholderText"/>
                    <w:rFonts w:asciiTheme="minorHAnsi" w:hAnsiTheme="minorHAnsi"/>
                    <w:color w:val="auto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Theme="minorHAnsi" w:hAnsiTheme="minorHAnsi"/>
              </w:rPr>
              <w:id w:val="1870325619"/>
              <w:placeholder>
                <w:docPart w:val="D8933C90BDD1492791ABA97E81A413EA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93688" w:rsidRPr="00943657" w:rsidRDefault="00A93688" w:rsidP="00A93688">
                <w:pPr>
                  <w:spacing w:after="0" w:line="240" w:lineRule="auto"/>
                  <w:rPr>
                    <w:rFonts w:asciiTheme="minorHAnsi" w:hAnsiTheme="minorHAnsi"/>
                  </w:rPr>
                </w:pPr>
                <w:r w:rsidRPr="00943657">
                  <w:rPr>
                    <w:rStyle w:val="PlaceholderText"/>
                    <w:rFonts w:asciiTheme="minorHAnsi" w:hAnsiTheme="minorHAnsi"/>
                    <w:color w:val="auto"/>
                  </w:rPr>
                  <w:t>Choose an item.</w:t>
                </w:r>
              </w:p>
            </w:sdtContent>
          </w:sdt>
          <w:p w:rsidR="00A93688" w:rsidRPr="00943657" w:rsidRDefault="00A93688" w:rsidP="00A93688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AA0738" w:rsidRPr="00943657" w:rsidRDefault="00A93688" w:rsidP="00A93688">
            <w:pPr>
              <w:spacing w:after="0" w:line="240" w:lineRule="auto"/>
              <w:rPr>
                <w:rFonts w:asciiTheme="minorHAnsi" w:hAnsiTheme="minorHAnsi"/>
              </w:rPr>
            </w:pPr>
            <w:r w:rsidRPr="00943657">
              <w:rPr>
                <w:rFonts w:asciiTheme="minorHAnsi" w:hAnsiTheme="minorHAnsi"/>
              </w:rPr>
              <w:t>Otros: ____________________</w:t>
            </w:r>
          </w:p>
        </w:tc>
      </w:tr>
      <w:tr w:rsidR="00943657" w:rsidRPr="00943657" w:rsidTr="00AC7617">
        <w:trPr>
          <w:trHeight w:val="58"/>
        </w:trPr>
        <w:tc>
          <w:tcPr>
            <w:tcW w:w="899" w:type="pct"/>
            <w:vAlign w:val="center"/>
          </w:tcPr>
          <w:p w:rsidR="00CB0EB1" w:rsidRPr="00943657" w:rsidRDefault="00CB0EB1" w:rsidP="00CB0EB1">
            <w:pPr>
              <w:spacing w:before="120" w:after="120" w:line="240" w:lineRule="auto"/>
              <w:rPr>
                <w:rFonts w:asciiTheme="minorHAnsi" w:hAnsiTheme="minorHAnsi"/>
                <w:b/>
              </w:rPr>
            </w:pPr>
            <w:r w:rsidRPr="00943657">
              <w:rPr>
                <w:rFonts w:asciiTheme="minorHAnsi" w:hAnsiTheme="minorHAnsi"/>
                <w:b/>
              </w:rPr>
              <w:t>Asignación</w:t>
            </w:r>
          </w:p>
        </w:tc>
        <w:tc>
          <w:tcPr>
            <w:tcW w:w="850" w:type="pct"/>
          </w:tcPr>
          <w:p w:rsidR="00CB0EB1" w:rsidRPr="00943657" w:rsidRDefault="001E6E37" w:rsidP="00CB0EB1">
            <w:sdt>
              <w:sdtPr>
                <w:alias w:val="Práctica"/>
                <w:tag w:val="Práctica"/>
                <w:id w:val="-1434977244"/>
                <w:placeholder>
                  <w:docPart w:val="F7FC870ABB4D4DBE858A29E59F352E01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CB0EB1" w:rsidRPr="00943657">
                  <w:t>Choose an item.</w:t>
                </w:r>
              </w:sdtContent>
            </w:sdt>
          </w:p>
          <w:p w:rsidR="00CB0EB1" w:rsidRPr="00943657" w:rsidRDefault="00CB0EB1" w:rsidP="00CB0EB1"/>
          <w:p w:rsidR="00CB0EB1" w:rsidRPr="00943657" w:rsidRDefault="00CB0EB1" w:rsidP="00CB0EB1">
            <w:pPr>
              <w:rPr>
                <w:rStyle w:val="hps"/>
                <w:rFonts w:cstheme="majorBidi"/>
              </w:rPr>
            </w:pPr>
          </w:p>
        </w:tc>
        <w:tc>
          <w:tcPr>
            <w:tcW w:w="848" w:type="pct"/>
            <w:gridSpan w:val="2"/>
          </w:tcPr>
          <w:p w:rsidR="00CB0EB1" w:rsidRPr="00943657" w:rsidRDefault="001E6E37" w:rsidP="00CB0EB1">
            <w:sdt>
              <w:sdtPr>
                <w:alias w:val="Práctica"/>
                <w:tag w:val="Práctica"/>
                <w:id w:val="-1023476509"/>
                <w:placeholder>
                  <w:docPart w:val="FEA245D525F94196BD5471B9BB9F9E12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CB0EB1" w:rsidRPr="00943657">
                  <w:t>Choose an item.</w:t>
                </w:r>
              </w:sdtContent>
            </w:sdt>
          </w:p>
          <w:p w:rsidR="00CB0EB1" w:rsidRPr="00943657" w:rsidRDefault="00CB0EB1" w:rsidP="00CB0EB1"/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p w:rsidR="00CB0EB1" w:rsidRPr="00943657" w:rsidRDefault="001E6E37" w:rsidP="00CB0EB1">
            <w:sdt>
              <w:sdtPr>
                <w:alias w:val="Práctica"/>
                <w:tag w:val="Práctica"/>
                <w:id w:val="-550699782"/>
                <w:placeholder>
                  <w:docPart w:val="5B5581B6DCC842F7A443E4BAC2A6F840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CB0EB1" w:rsidRPr="00943657">
                  <w:t>Choose an item.</w:t>
                </w:r>
              </w:sdtContent>
            </w:sdt>
          </w:p>
          <w:p w:rsidR="00CB0EB1" w:rsidRPr="00943657" w:rsidRDefault="00CB0EB1" w:rsidP="00CB0EB1"/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p w:rsidR="00CB0EB1" w:rsidRPr="00943657" w:rsidRDefault="001E6E37" w:rsidP="00CB0EB1">
            <w:sdt>
              <w:sdtPr>
                <w:alias w:val="Práctica"/>
                <w:tag w:val="Práctica"/>
                <w:id w:val="80887455"/>
                <w:placeholder>
                  <w:docPart w:val="5F7035A8D1704F81ADDCF33175F74E36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CB0EB1" w:rsidRPr="00943657">
                  <w:t>Choose an item.</w:t>
                </w:r>
              </w:sdtContent>
            </w:sdt>
          </w:p>
          <w:p w:rsidR="00CB0EB1" w:rsidRPr="00943657" w:rsidRDefault="00CB0EB1" w:rsidP="00CB0EB1"/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p w:rsidR="00A93688" w:rsidRPr="00943657" w:rsidRDefault="001E6E37" w:rsidP="00A93688">
            <w:sdt>
              <w:sdtPr>
                <w:alias w:val="Práctica"/>
                <w:tag w:val="Práctica"/>
                <w:id w:val="-706644217"/>
                <w:placeholder>
                  <w:docPart w:val="E2BBE30DAD074C82B0CF75FEAD300A7C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A93688" w:rsidRPr="00943657">
                  <w:t>Choose an item.</w:t>
                </w:r>
              </w:sdtContent>
            </w:sdt>
          </w:p>
          <w:p w:rsidR="00A93688" w:rsidRPr="00943657" w:rsidRDefault="00A93688" w:rsidP="00A93688"/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943657" w:rsidRPr="001E6E37" w:rsidTr="00AC7617">
        <w:trPr>
          <w:trHeight w:val="392"/>
        </w:trPr>
        <w:tc>
          <w:tcPr>
            <w:tcW w:w="899" w:type="pct"/>
          </w:tcPr>
          <w:p w:rsidR="00CB0EB1" w:rsidRPr="001E6E37" w:rsidRDefault="00CB0EB1" w:rsidP="00CB0EB1">
            <w:pPr>
              <w:spacing w:after="0" w:line="240" w:lineRule="auto"/>
              <w:rPr>
                <w:rFonts w:asciiTheme="minorHAnsi" w:hAnsiTheme="minorHAnsi"/>
                <w:b/>
                <w:lang w:val="es-ES_tradnl"/>
              </w:rPr>
            </w:pPr>
            <w:r w:rsidRPr="001E6E37">
              <w:rPr>
                <w:rFonts w:asciiTheme="minorHAnsi" w:hAnsiTheme="minorHAnsi"/>
                <w:b/>
                <w:lang w:val="es-ES_tradnl"/>
              </w:rPr>
              <w:t>Estrategias de instrucción diferenciada</w:t>
            </w:r>
          </w:p>
          <w:p w:rsidR="00CB0EB1" w:rsidRPr="001E6E37" w:rsidRDefault="00CB0EB1" w:rsidP="00CB0EB1">
            <w:pPr>
              <w:spacing w:after="0" w:line="240" w:lineRule="auto"/>
              <w:rPr>
                <w:rFonts w:asciiTheme="minorHAnsi" w:hAnsiTheme="minorHAnsi"/>
                <w:b/>
                <w:lang w:val="es-ES_tradnl"/>
              </w:rPr>
            </w:pPr>
          </w:p>
        </w:tc>
        <w:tc>
          <w:tcPr>
            <w:tcW w:w="850" w:type="pct"/>
          </w:tcPr>
          <w:p w:rsidR="00A93688" w:rsidRPr="001E6E37" w:rsidRDefault="00A93688" w:rsidP="00A93688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t>Educación especial:</w:t>
            </w:r>
          </w:p>
          <w:sdt>
            <w:sdtPr>
              <w:rPr>
                <w:lang w:val="es-ES_tradnl"/>
              </w:rPr>
              <w:id w:val="-1883006514"/>
              <w:placeholder>
                <w:docPart w:val="14B596AF210541BBA364D2BBD2C2DAFD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A93688" w:rsidRPr="001E6E37" w:rsidRDefault="00A93688" w:rsidP="00A93688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458071004"/>
              <w:placeholder>
                <w:docPart w:val="A421948ABF054892BD63AAF0F8CFCBAD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A93688" w:rsidRPr="001E6E37" w:rsidRDefault="00A93688" w:rsidP="00A93688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321169886"/>
              <w:placeholder>
                <w:docPart w:val="45EFD51966634FE2B63C3617C41AEE65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A93688" w:rsidRPr="001E6E37" w:rsidRDefault="00A93688" w:rsidP="00A93688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A93688" w:rsidRPr="001E6E37" w:rsidRDefault="00A93688" w:rsidP="00A93688">
            <w:pPr>
              <w:spacing w:after="0" w:line="240" w:lineRule="auto"/>
              <w:rPr>
                <w:lang w:val="es-ES_tradnl"/>
              </w:rPr>
            </w:pPr>
          </w:p>
          <w:p w:rsidR="00A93688" w:rsidRPr="001E6E37" w:rsidRDefault="00A93688" w:rsidP="00A93688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t>Limitaciones lingüísticas Español:</w:t>
            </w:r>
          </w:p>
          <w:sdt>
            <w:sdtPr>
              <w:rPr>
                <w:lang w:val="es-ES_tradnl"/>
              </w:rPr>
              <w:id w:val="-1702539852"/>
              <w:placeholder>
                <w:docPart w:val="14B596AF210541BBA364D2BBD2C2DAFD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A93688" w:rsidRPr="001E6E37" w:rsidRDefault="00A93688" w:rsidP="00A93688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-449168314"/>
              <w:placeholder>
                <w:docPart w:val="21A3FA3FDC86415F98E545E1249778E3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A93688" w:rsidRPr="001E6E37" w:rsidRDefault="00A93688" w:rsidP="00A93688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A93688" w:rsidRPr="001E6E37" w:rsidRDefault="00A93688" w:rsidP="00A93688">
            <w:pPr>
              <w:spacing w:after="0" w:line="240" w:lineRule="auto"/>
              <w:rPr>
                <w:lang w:val="es-ES_tradnl"/>
              </w:rPr>
            </w:pPr>
          </w:p>
          <w:p w:rsidR="00A93688" w:rsidRPr="001E6E37" w:rsidRDefault="00A93688" w:rsidP="00A93688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t>Sección 504:</w:t>
            </w:r>
          </w:p>
          <w:sdt>
            <w:sdtPr>
              <w:rPr>
                <w:lang w:val="es-ES_tradnl"/>
              </w:rPr>
              <w:id w:val="1624121145"/>
              <w:placeholder>
                <w:docPart w:val="14B596AF210541BBA364D2BBD2C2DAFD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A93688" w:rsidRPr="001E6E37" w:rsidRDefault="00A93688" w:rsidP="00A93688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400875237"/>
              <w:placeholder>
                <w:docPart w:val="FCE1899CD3A9408BA990D80CC2702336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A93688" w:rsidRPr="001E6E37" w:rsidRDefault="00A93688" w:rsidP="00A93688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A93688" w:rsidRPr="001E6E37" w:rsidRDefault="00A93688" w:rsidP="00A93688">
            <w:pPr>
              <w:spacing w:after="0" w:line="240" w:lineRule="auto"/>
              <w:rPr>
                <w:lang w:val="es-ES_tradnl"/>
              </w:rPr>
            </w:pPr>
          </w:p>
          <w:p w:rsidR="00A93688" w:rsidRPr="001E6E37" w:rsidRDefault="00A93688" w:rsidP="00A93688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lastRenderedPageBreak/>
              <w:t>Dotados:</w:t>
            </w:r>
          </w:p>
          <w:sdt>
            <w:sdtPr>
              <w:rPr>
                <w:lang w:val="es-ES_tradnl"/>
              </w:rPr>
              <w:id w:val="2027446109"/>
              <w:placeholder>
                <w:docPart w:val="14B596AF210541BBA364D2BBD2C2DAFD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EndPr/>
            <w:sdtContent>
              <w:p w:rsidR="00A93688" w:rsidRPr="001E6E37" w:rsidRDefault="00A93688" w:rsidP="00A93688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-796449699"/>
              <w:placeholder>
                <w:docPart w:val="38A8AC3F58204CFC9B9232FC48D9512F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EndPr/>
            <w:sdtContent>
              <w:p w:rsidR="00A93688" w:rsidRPr="001E6E37" w:rsidRDefault="00A93688" w:rsidP="00A93688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A93688" w:rsidRPr="001E6E37" w:rsidRDefault="00A93688" w:rsidP="00CB0EB1">
            <w:pPr>
              <w:spacing w:after="0" w:line="240" w:lineRule="auto"/>
              <w:rPr>
                <w:rFonts w:asciiTheme="minorHAnsi" w:hAnsiTheme="minorHAnsi"/>
                <w:lang w:val="es-ES_tradnl"/>
              </w:rPr>
            </w:pPr>
          </w:p>
          <w:p w:rsidR="00CB0EB1" w:rsidRPr="001E6E37" w:rsidRDefault="00CB0EB1" w:rsidP="00CB0EB1">
            <w:pPr>
              <w:spacing w:after="0" w:line="240" w:lineRule="auto"/>
              <w:rPr>
                <w:rFonts w:asciiTheme="minorHAnsi" w:hAnsiTheme="minorHAnsi"/>
                <w:lang w:val="es-ES_tradnl"/>
              </w:rPr>
            </w:pPr>
          </w:p>
        </w:tc>
        <w:tc>
          <w:tcPr>
            <w:tcW w:w="848" w:type="pct"/>
            <w:gridSpan w:val="2"/>
          </w:tcPr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lastRenderedPageBreak/>
              <w:t>Educación especial:</w:t>
            </w:r>
          </w:p>
          <w:sdt>
            <w:sdtPr>
              <w:rPr>
                <w:lang w:val="es-ES_tradnl"/>
              </w:rPr>
              <w:id w:val="400333946"/>
              <w:placeholder>
                <w:docPart w:val="740C4C1EBF1046FAA167AC7AC17309C9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1446277332"/>
              <w:placeholder>
                <w:docPart w:val="482DFEC7FEC74400B6E306CE956DBED1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-923413552"/>
              <w:placeholder>
                <w:docPart w:val="B180D2C266684CDC90BD73E02C07C56C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lang w:val="es-ES_tradnl"/>
              </w:rPr>
            </w:pPr>
          </w:p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t>Limitaciones lingüísticas Español:</w:t>
            </w:r>
          </w:p>
          <w:sdt>
            <w:sdtPr>
              <w:rPr>
                <w:lang w:val="es-ES_tradnl"/>
              </w:rPr>
              <w:id w:val="1288400407"/>
              <w:placeholder>
                <w:docPart w:val="740C4C1EBF1046FAA167AC7AC17309C9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-1172562353"/>
              <w:placeholder>
                <w:docPart w:val="0FBA1FB57FA04BA095D2EF6DA2C3120E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lang w:val="es-ES_tradnl"/>
              </w:rPr>
            </w:pPr>
          </w:p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t>Sección 504:</w:t>
            </w:r>
          </w:p>
          <w:sdt>
            <w:sdtPr>
              <w:rPr>
                <w:lang w:val="es-ES_tradnl"/>
              </w:rPr>
              <w:id w:val="121973573"/>
              <w:placeholder>
                <w:docPart w:val="740C4C1EBF1046FAA167AC7AC17309C9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1320770191"/>
              <w:placeholder>
                <w:docPart w:val="68A47D92D5C64EFFA92CCA975330773C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lastRenderedPageBreak/>
              <w:t>Dotados:</w:t>
            </w:r>
          </w:p>
          <w:sdt>
            <w:sdtPr>
              <w:rPr>
                <w:lang w:val="es-ES_tradnl"/>
              </w:rPr>
              <w:id w:val="1678687568"/>
              <w:placeholder>
                <w:docPart w:val="740C4C1EBF1046FAA167AC7AC17309C9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111256965"/>
              <w:placeholder>
                <w:docPart w:val="C14CF4F742A5490192E843F65D25F254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rFonts w:asciiTheme="minorHAnsi" w:hAnsiTheme="minorHAnsi"/>
                <w:lang w:val="es-ES_tradnl"/>
              </w:rPr>
            </w:pPr>
          </w:p>
          <w:p w:rsidR="00CB0EB1" w:rsidRPr="001E6E37" w:rsidRDefault="00CB0EB1" w:rsidP="00A93688">
            <w:pPr>
              <w:spacing w:after="0" w:line="240" w:lineRule="auto"/>
              <w:rPr>
                <w:rFonts w:asciiTheme="minorHAnsi" w:hAnsiTheme="minorHAnsi"/>
                <w:lang w:val="es-ES_tradnl"/>
              </w:rPr>
            </w:pPr>
          </w:p>
        </w:tc>
        <w:tc>
          <w:tcPr>
            <w:tcW w:w="801" w:type="pct"/>
          </w:tcPr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lastRenderedPageBreak/>
              <w:t>Educación especial:</w:t>
            </w:r>
          </w:p>
          <w:sdt>
            <w:sdtPr>
              <w:rPr>
                <w:lang w:val="es-ES_tradnl"/>
              </w:rPr>
              <w:id w:val="1678542211"/>
              <w:placeholder>
                <w:docPart w:val="F0A9FE65267E4C03B1B572281412D27F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1262883189"/>
              <w:placeholder>
                <w:docPart w:val="D168DDCC7F7B4AC19013771756BB6A26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42570809"/>
              <w:placeholder>
                <w:docPart w:val="74B19918F2D7450A94FAB63AF24E1BD0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lang w:val="es-ES_tradnl"/>
              </w:rPr>
            </w:pPr>
          </w:p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t>Limitaciones lingüísticas Español:</w:t>
            </w:r>
          </w:p>
          <w:sdt>
            <w:sdtPr>
              <w:rPr>
                <w:lang w:val="es-ES_tradnl"/>
              </w:rPr>
              <w:id w:val="-1514909861"/>
              <w:placeholder>
                <w:docPart w:val="F0A9FE65267E4C03B1B572281412D27F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-1557156148"/>
              <w:placeholder>
                <w:docPart w:val="192E54EB2A86448DA665B3EC7346B952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lang w:val="es-ES_tradnl"/>
              </w:rPr>
            </w:pPr>
          </w:p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t>Sección 504:</w:t>
            </w:r>
          </w:p>
          <w:sdt>
            <w:sdtPr>
              <w:rPr>
                <w:lang w:val="es-ES_tradnl"/>
              </w:rPr>
              <w:id w:val="614788399"/>
              <w:placeholder>
                <w:docPart w:val="F0A9FE65267E4C03B1B572281412D27F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2115400605"/>
              <w:placeholder>
                <w:docPart w:val="6BBB52F919764EBAA2B5B8A9BE90368A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lastRenderedPageBreak/>
              <w:t>Dotados:</w:t>
            </w:r>
          </w:p>
          <w:sdt>
            <w:sdtPr>
              <w:rPr>
                <w:lang w:val="es-ES_tradnl"/>
              </w:rPr>
              <w:id w:val="-1148892700"/>
              <w:placeholder>
                <w:docPart w:val="F0A9FE65267E4C03B1B572281412D27F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118265427"/>
              <w:placeholder>
                <w:docPart w:val="8DCC7CEE49094721A34503E724BACF2A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rFonts w:asciiTheme="minorHAnsi" w:hAnsiTheme="minorHAnsi"/>
                <w:lang w:val="es-ES_tradnl"/>
              </w:rPr>
            </w:pPr>
          </w:p>
          <w:p w:rsidR="00CB0EB1" w:rsidRPr="001E6E37" w:rsidRDefault="00CB0EB1" w:rsidP="00CB0EB1">
            <w:pPr>
              <w:spacing w:after="0" w:line="240" w:lineRule="auto"/>
              <w:rPr>
                <w:rFonts w:asciiTheme="minorHAnsi" w:hAnsiTheme="minorHAnsi"/>
                <w:lang w:val="es-ES_tradnl"/>
              </w:rPr>
            </w:pPr>
          </w:p>
        </w:tc>
        <w:tc>
          <w:tcPr>
            <w:tcW w:w="801" w:type="pct"/>
          </w:tcPr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lastRenderedPageBreak/>
              <w:t>Educación especial:</w:t>
            </w:r>
          </w:p>
          <w:sdt>
            <w:sdtPr>
              <w:rPr>
                <w:lang w:val="es-ES_tradnl"/>
              </w:rPr>
              <w:id w:val="-1280408204"/>
              <w:placeholder>
                <w:docPart w:val="22C672795E134F98B81293BE589FD95C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426708657"/>
              <w:placeholder>
                <w:docPart w:val="C7BAC8C2766641429B645C1310F056D8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-362905361"/>
              <w:placeholder>
                <w:docPart w:val="524C37885237467C8E501636F412B967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lang w:val="es-ES_tradnl"/>
              </w:rPr>
            </w:pPr>
          </w:p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t>Limitaciones lingüísticas Español:</w:t>
            </w:r>
          </w:p>
          <w:sdt>
            <w:sdtPr>
              <w:rPr>
                <w:lang w:val="es-ES_tradnl"/>
              </w:rPr>
              <w:id w:val="-1410842456"/>
              <w:placeholder>
                <w:docPart w:val="22C672795E134F98B81293BE589FD95C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-1261361548"/>
              <w:placeholder>
                <w:docPart w:val="23DB9C7F823F4CD2A9AC4E61F426DDE5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lang w:val="es-ES_tradnl"/>
              </w:rPr>
            </w:pPr>
          </w:p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t>Sección 504:</w:t>
            </w:r>
          </w:p>
          <w:sdt>
            <w:sdtPr>
              <w:rPr>
                <w:lang w:val="es-ES_tradnl"/>
              </w:rPr>
              <w:id w:val="2047566530"/>
              <w:placeholder>
                <w:docPart w:val="22C672795E134F98B81293BE589FD95C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12355542"/>
              <w:placeholder>
                <w:docPart w:val="77FF9ABE33F9496C8D4D28E6B9900166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lastRenderedPageBreak/>
              <w:t>Dotados:</w:t>
            </w:r>
          </w:p>
          <w:sdt>
            <w:sdtPr>
              <w:rPr>
                <w:lang w:val="es-ES_tradnl"/>
              </w:rPr>
              <w:id w:val="-2031480902"/>
              <w:placeholder>
                <w:docPart w:val="22C672795E134F98B81293BE589FD95C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-1601091301"/>
              <w:placeholder>
                <w:docPart w:val="9BDA03EECC4943199C2F0EBA93BA2D38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rFonts w:asciiTheme="minorHAnsi" w:hAnsiTheme="minorHAnsi"/>
                <w:lang w:val="es-ES_tradnl"/>
              </w:rPr>
            </w:pPr>
          </w:p>
          <w:p w:rsidR="00CB0EB1" w:rsidRPr="001E6E37" w:rsidRDefault="00CB0EB1" w:rsidP="00CB0EB1">
            <w:pPr>
              <w:spacing w:after="0" w:line="240" w:lineRule="auto"/>
              <w:rPr>
                <w:rFonts w:asciiTheme="minorHAnsi" w:hAnsiTheme="minorHAnsi"/>
                <w:lang w:val="es-ES_tradnl"/>
              </w:rPr>
            </w:pPr>
          </w:p>
        </w:tc>
        <w:tc>
          <w:tcPr>
            <w:tcW w:w="801" w:type="pct"/>
          </w:tcPr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lastRenderedPageBreak/>
              <w:t>Educación especial:</w:t>
            </w:r>
          </w:p>
          <w:sdt>
            <w:sdtPr>
              <w:rPr>
                <w:lang w:val="es-ES_tradnl"/>
              </w:rPr>
              <w:id w:val="-532267646"/>
              <w:placeholder>
                <w:docPart w:val="72752F7F050F436B9529E15A60F67802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-105740172"/>
              <w:placeholder>
                <w:docPart w:val="91E62452A9534F66AC4DC34ED0EC1357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836108124"/>
              <w:placeholder>
                <w:docPart w:val="422396591BA64FA681591728ACB3A079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lang w:val="es-ES_tradnl"/>
              </w:rPr>
            </w:pPr>
          </w:p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t>Limitaciones lingüísticas Español:</w:t>
            </w:r>
          </w:p>
          <w:sdt>
            <w:sdtPr>
              <w:rPr>
                <w:lang w:val="es-ES_tradnl"/>
              </w:rPr>
              <w:id w:val="-309713289"/>
              <w:placeholder>
                <w:docPart w:val="72752F7F050F436B9529E15A60F67802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-97102814"/>
              <w:placeholder>
                <w:docPart w:val="58C1FA4A30FB48399A9DC1A3D9380BDF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lang w:val="es-ES_tradnl"/>
              </w:rPr>
            </w:pPr>
          </w:p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t>Sección 504:</w:t>
            </w:r>
          </w:p>
          <w:sdt>
            <w:sdtPr>
              <w:rPr>
                <w:lang w:val="es-ES_tradnl"/>
              </w:rPr>
              <w:id w:val="-336231759"/>
              <w:placeholder>
                <w:docPart w:val="72752F7F050F436B9529E15A60F67802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319388508"/>
              <w:placeholder>
                <w:docPart w:val="8093E9691E384F2080EF8332075DC4BF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b/>
                <w:lang w:val="es-ES_tradnl"/>
              </w:rPr>
            </w:pPr>
            <w:r w:rsidRPr="001E6E37">
              <w:rPr>
                <w:b/>
                <w:lang w:val="es-ES_tradnl"/>
              </w:rPr>
              <w:lastRenderedPageBreak/>
              <w:t>Dotados:</w:t>
            </w:r>
          </w:p>
          <w:sdt>
            <w:sdtPr>
              <w:rPr>
                <w:lang w:val="es-ES_tradnl"/>
              </w:rPr>
              <w:id w:val="-430274446"/>
              <w:placeholder>
                <w:docPart w:val="72752F7F050F436B9529E15A60F67802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sdt>
            <w:sdtPr>
              <w:rPr>
                <w:lang w:val="es-ES_tradnl"/>
              </w:rPr>
              <w:id w:val="-911843470"/>
              <w:placeholder>
                <w:docPart w:val="8CBAD7BF9FCA4B3093309D1004113C79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EndPr/>
            <w:sdtContent>
              <w:p w:rsidR="004B45D1" w:rsidRPr="001E6E37" w:rsidRDefault="004B45D1" w:rsidP="004B45D1">
                <w:pPr>
                  <w:spacing w:after="0" w:line="240" w:lineRule="auto"/>
                  <w:rPr>
                    <w:lang w:val="es-ES_tradnl"/>
                  </w:rPr>
                </w:pPr>
                <w:r w:rsidRPr="001E6E37">
                  <w:rPr>
                    <w:lang w:val="es-ES_tradnl"/>
                  </w:rPr>
                  <w:t>Choose an item.</w:t>
                </w:r>
              </w:p>
            </w:sdtContent>
          </w:sdt>
          <w:p w:rsidR="004B45D1" w:rsidRPr="001E6E37" w:rsidRDefault="004B45D1" w:rsidP="004B45D1">
            <w:pPr>
              <w:spacing w:after="0" w:line="240" w:lineRule="auto"/>
              <w:rPr>
                <w:rFonts w:asciiTheme="minorHAnsi" w:hAnsiTheme="minorHAnsi"/>
                <w:lang w:val="es-ES_tradnl"/>
              </w:rPr>
            </w:pPr>
          </w:p>
          <w:p w:rsidR="00CB0EB1" w:rsidRPr="001E6E37" w:rsidRDefault="00CB0EB1" w:rsidP="00CB0EB1">
            <w:pPr>
              <w:spacing w:after="0" w:line="240" w:lineRule="auto"/>
              <w:rPr>
                <w:rFonts w:asciiTheme="minorHAnsi" w:hAnsiTheme="minorHAnsi"/>
                <w:lang w:val="es-ES_tradnl"/>
              </w:rPr>
            </w:pPr>
          </w:p>
        </w:tc>
      </w:tr>
      <w:tr w:rsidR="00943657" w:rsidRPr="00943657" w:rsidTr="00CB0EB1">
        <w:trPr>
          <w:trHeight w:val="99"/>
        </w:trPr>
        <w:tc>
          <w:tcPr>
            <w:tcW w:w="899" w:type="pct"/>
          </w:tcPr>
          <w:p w:rsidR="00CB0EB1" w:rsidRPr="00943657" w:rsidRDefault="00CB0EB1" w:rsidP="00CB0EB1">
            <w:pPr>
              <w:spacing w:before="120" w:after="120" w:line="240" w:lineRule="auto"/>
              <w:rPr>
                <w:rFonts w:asciiTheme="minorHAnsi" w:hAnsiTheme="minorHAnsi"/>
              </w:rPr>
            </w:pPr>
            <w:r w:rsidRPr="00943657">
              <w:rPr>
                <w:rFonts w:asciiTheme="minorHAnsi" w:hAnsiTheme="minorHAnsi"/>
              </w:rPr>
              <w:lastRenderedPageBreak/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CB0EB1" w:rsidRPr="00943657" w:rsidRDefault="001E6E37" w:rsidP="00CB0EB1">
            <w:pPr>
              <w:spacing w:after="0" w:line="240" w:lineRule="auto"/>
              <w:rPr>
                <w:rFonts w:asciiTheme="minorHAnsi" w:hAnsiTheme="minorHAnsi"/>
              </w:rPr>
            </w:pPr>
            <w:sdt>
              <w:sdtPr>
                <w:id w:val="-1840003167"/>
                <w:placeholder>
                  <w:docPart w:val="73701BEFD20943C7B1F35260000E6107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EndPr/>
              <w:sdtContent>
                <w:r w:rsidR="00CB0EB1" w:rsidRPr="00943657">
                  <w:rPr>
                    <w:rStyle w:val="PlaceholderText"/>
                    <w:rFonts w:asciiTheme="minorHAnsi" w:eastAsiaTheme="minorEastAsia" w:hAnsiTheme="minorHAnsi" w:cstheme="minorBidi"/>
                    <w:color w:val="auto"/>
                  </w:rPr>
                  <w:t>Choose an item.</w:t>
                </w:r>
              </w:sdtContent>
            </w:sdt>
          </w:p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48" w:type="pct"/>
            <w:gridSpan w:val="2"/>
          </w:tcPr>
          <w:p w:rsidR="0018326B" w:rsidRPr="00943657" w:rsidRDefault="001E6E37" w:rsidP="0018326B">
            <w:pPr>
              <w:spacing w:after="0" w:line="240" w:lineRule="auto"/>
              <w:rPr>
                <w:rFonts w:asciiTheme="minorHAnsi" w:hAnsiTheme="minorHAnsi"/>
              </w:rPr>
            </w:pPr>
            <w:sdt>
              <w:sdtPr>
                <w:id w:val="435716196"/>
                <w:placeholder>
                  <w:docPart w:val="17AD0AC7BBC140948AB9C754CA3CDD0F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EndPr/>
              <w:sdtContent>
                <w:r w:rsidR="0018326B" w:rsidRPr="00943657">
                  <w:rPr>
                    <w:rStyle w:val="PlaceholderText"/>
                    <w:rFonts w:asciiTheme="minorHAnsi" w:eastAsiaTheme="minorEastAsia" w:hAnsiTheme="minorHAnsi" w:cstheme="minorBidi"/>
                    <w:color w:val="auto"/>
                  </w:rPr>
                  <w:t>Choose an item.</w:t>
                </w:r>
              </w:sdtContent>
            </w:sdt>
          </w:p>
          <w:p w:rsidR="0018326B" w:rsidRPr="00943657" w:rsidRDefault="0018326B" w:rsidP="0018326B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p w:rsidR="0018326B" w:rsidRPr="00943657" w:rsidRDefault="001E6E37" w:rsidP="0018326B">
            <w:pPr>
              <w:spacing w:after="0" w:line="240" w:lineRule="auto"/>
              <w:rPr>
                <w:rFonts w:asciiTheme="minorHAnsi" w:hAnsiTheme="minorHAnsi"/>
              </w:rPr>
            </w:pPr>
            <w:sdt>
              <w:sdtPr>
                <w:id w:val="407498670"/>
                <w:placeholder>
                  <w:docPart w:val="DB2787354BDC46389608987D796EA78A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EndPr/>
              <w:sdtContent>
                <w:r w:rsidR="0018326B" w:rsidRPr="00943657">
                  <w:rPr>
                    <w:rStyle w:val="PlaceholderText"/>
                    <w:rFonts w:asciiTheme="minorHAnsi" w:eastAsiaTheme="minorEastAsia" w:hAnsiTheme="minorHAnsi" w:cstheme="minorBidi"/>
                    <w:color w:val="auto"/>
                  </w:rPr>
                  <w:t>Choose an item.</w:t>
                </w:r>
              </w:sdtContent>
            </w:sdt>
          </w:p>
          <w:p w:rsidR="0018326B" w:rsidRPr="00943657" w:rsidRDefault="0018326B" w:rsidP="0018326B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p w:rsidR="0018326B" w:rsidRPr="00943657" w:rsidRDefault="001E6E37" w:rsidP="0018326B">
            <w:pPr>
              <w:spacing w:after="0" w:line="240" w:lineRule="auto"/>
              <w:rPr>
                <w:rFonts w:asciiTheme="minorHAnsi" w:hAnsiTheme="minorHAnsi"/>
              </w:rPr>
            </w:pPr>
            <w:sdt>
              <w:sdtPr>
                <w:id w:val="-395207894"/>
                <w:placeholder>
                  <w:docPart w:val="A1366C18981549AE8E060D3BA2B10AEB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EndPr/>
              <w:sdtContent>
                <w:r w:rsidR="0018326B" w:rsidRPr="00943657">
                  <w:rPr>
                    <w:rStyle w:val="PlaceholderText"/>
                    <w:rFonts w:asciiTheme="minorHAnsi" w:eastAsiaTheme="minorEastAsia" w:hAnsiTheme="minorHAnsi" w:cstheme="minorBidi"/>
                    <w:color w:val="auto"/>
                  </w:rPr>
                  <w:t>Choose an item.</w:t>
                </w:r>
              </w:sdtContent>
            </w:sdt>
          </w:p>
          <w:p w:rsidR="0018326B" w:rsidRPr="00943657" w:rsidRDefault="0018326B" w:rsidP="0018326B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801" w:type="pct"/>
          </w:tcPr>
          <w:p w:rsidR="0018326B" w:rsidRPr="00943657" w:rsidRDefault="001E6E37" w:rsidP="0018326B">
            <w:pPr>
              <w:spacing w:after="0" w:line="240" w:lineRule="auto"/>
              <w:rPr>
                <w:rFonts w:asciiTheme="minorHAnsi" w:hAnsiTheme="minorHAnsi"/>
              </w:rPr>
            </w:pPr>
            <w:sdt>
              <w:sdtPr>
                <w:id w:val="1163125226"/>
                <w:placeholder>
                  <w:docPart w:val="FCDD78E8573A4C328FECD4E0B88FD54C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EndPr/>
              <w:sdtContent>
                <w:r w:rsidR="0018326B" w:rsidRPr="00943657">
                  <w:rPr>
                    <w:rStyle w:val="PlaceholderText"/>
                    <w:rFonts w:asciiTheme="minorHAnsi" w:eastAsiaTheme="minorEastAsia" w:hAnsiTheme="minorHAnsi" w:cstheme="minorBidi"/>
                    <w:color w:val="auto"/>
                  </w:rPr>
                  <w:t>Choose an item.</w:t>
                </w:r>
              </w:sdtContent>
            </w:sdt>
          </w:p>
          <w:p w:rsidR="0018326B" w:rsidRPr="00943657" w:rsidRDefault="0018326B" w:rsidP="0018326B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CB0EB1" w:rsidRPr="00943657" w:rsidRDefault="00CB0EB1" w:rsidP="00CB0EB1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</w:tbl>
    <w:p w:rsidR="008A3D29" w:rsidRPr="00A93688" w:rsidRDefault="008A3D29" w:rsidP="00BD0025">
      <w:pPr>
        <w:spacing w:after="0" w:line="240" w:lineRule="auto"/>
        <w:rPr>
          <w:rFonts w:asciiTheme="minorHAnsi" w:hAnsiTheme="minorHAnsi"/>
        </w:rPr>
      </w:pPr>
    </w:p>
    <w:p w:rsidR="003B612D" w:rsidRPr="00A93688" w:rsidRDefault="003B612D" w:rsidP="00BD0025">
      <w:pPr>
        <w:spacing w:after="0" w:line="240" w:lineRule="auto"/>
        <w:rPr>
          <w:rFonts w:asciiTheme="minorHAnsi" w:hAnsiTheme="minorHAnsi"/>
        </w:rPr>
      </w:pPr>
    </w:p>
    <w:p w:rsidR="003B612D" w:rsidRPr="00A93688" w:rsidRDefault="003B612D" w:rsidP="00BD0025">
      <w:pPr>
        <w:spacing w:after="0" w:line="240" w:lineRule="auto"/>
        <w:rPr>
          <w:rFonts w:asciiTheme="minorHAnsi" w:hAnsiTheme="minorHAnsi"/>
        </w:rPr>
      </w:pPr>
    </w:p>
    <w:p w:rsidR="003B612D" w:rsidRPr="00A93688" w:rsidRDefault="003B612D" w:rsidP="00BD0025">
      <w:pPr>
        <w:spacing w:after="0" w:line="240" w:lineRule="auto"/>
        <w:rPr>
          <w:rFonts w:asciiTheme="minorHAnsi" w:hAnsiTheme="minorHAnsi"/>
        </w:rPr>
      </w:pPr>
    </w:p>
    <w:p w:rsidR="003B612D" w:rsidRPr="00A93688" w:rsidRDefault="003B612D" w:rsidP="00BD0025">
      <w:pPr>
        <w:spacing w:after="0" w:line="240" w:lineRule="auto"/>
        <w:rPr>
          <w:rFonts w:asciiTheme="minorHAnsi" w:hAnsiTheme="minorHAnsi"/>
        </w:rPr>
      </w:pPr>
    </w:p>
    <w:p w:rsidR="003B612D" w:rsidRPr="00A93688" w:rsidRDefault="003B612D" w:rsidP="00BD0025">
      <w:pPr>
        <w:spacing w:after="0" w:line="240" w:lineRule="auto"/>
        <w:rPr>
          <w:rFonts w:asciiTheme="minorHAnsi" w:hAnsiTheme="minorHAnsi"/>
        </w:rPr>
      </w:pPr>
    </w:p>
    <w:p w:rsidR="003B612D" w:rsidRPr="00A93688" w:rsidRDefault="003B612D" w:rsidP="00BD0025">
      <w:pPr>
        <w:spacing w:after="0" w:line="240" w:lineRule="auto"/>
        <w:rPr>
          <w:rFonts w:asciiTheme="minorHAnsi" w:hAnsiTheme="minorHAnsi"/>
        </w:rPr>
      </w:pPr>
      <w:bookmarkStart w:id="0" w:name="_GoBack"/>
      <w:bookmarkEnd w:id="0"/>
    </w:p>
    <w:sectPr w:rsidR="003B612D" w:rsidRPr="00A93688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5A4" w:rsidRDefault="004955A4" w:rsidP="0074328A">
      <w:pPr>
        <w:spacing w:after="0" w:line="240" w:lineRule="auto"/>
      </w:pPr>
      <w:r>
        <w:separator/>
      </w:r>
    </w:p>
  </w:endnote>
  <w:endnote w:type="continuationSeparator" w:id="0">
    <w:p w:rsidR="004955A4" w:rsidRDefault="004955A4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5A4" w:rsidRDefault="004955A4" w:rsidP="0074328A">
      <w:pPr>
        <w:spacing w:after="0" w:line="240" w:lineRule="auto"/>
      </w:pPr>
      <w:r>
        <w:separator/>
      </w:r>
    </w:p>
  </w:footnote>
  <w:footnote w:type="continuationSeparator" w:id="0">
    <w:p w:rsidR="004955A4" w:rsidRDefault="004955A4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3B612D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65825"/>
    <w:rsid w:val="000F2881"/>
    <w:rsid w:val="0015766D"/>
    <w:rsid w:val="001719CB"/>
    <w:rsid w:val="0018326B"/>
    <w:rsid w:val="00194C88"/>
    <w:rsid w:val="00194ED2"/>
    <w:rsid w:val="00197CA5"/>
    <w:rsid w:val="001A098E"/>
    <w:rsid w:val="001D1F44"/>
    <w:rsid w:val="001E6E37"/>
    <w:rsid w:val="001F066E"/>
    <w:rsid w:val="0021004F"/>
    <w:rsid w:val="00243D67"/>
    <w:rsid w:val="00251358"/>
    <w:rsid w:val="00251BEF"/>
    <w:rsid w:val="00262048"/>
    <w:rsid w:val="00273623"/>
    <w:rsid w:val="002B7687"/>
    <w:rsid w:val="002B7C5A"/>
    <w:rsid w:val="003036A2"/>
    <w:rsid w:val="00310E21"/>
    <w:rsid w:val="00311F1D"/>
    <w:rsid w:val="0034763F"/>
    <w:rsid w:val="0035113E"/>
    <w:rsid w:val="0035532B"/>
    <w:rsid w:val="00365D9F"/>
    <w:rsid w:val="003902EA"/>
    <w:rsid w:val="003B612D"/>
    <w:rsid w:val="003E13E9"/>
    <w:rsid w:val="003E4C88"/>
    <w:rsid w:val="004120CC"/>
    <w:rsid w:val="00422944"/>
    <w:rsid w:val="00436BB0"/>
    <w:rsid w:val="004749E7"/>
    <w:rsid w:val="004955A4"/>
    <w:rsid w:val="00496402"/>
    <w:rsid w:val="004B45D1"/>
    <w:rsid w:val="004C6ABB"/>
    <w:rsid w:val="004D7A54"/>
    <w:rsid w:val="00525C8A"/>
    <w:rsid w:val="00544746"/>
    <w:rsid w:val="00575DA4"/>
    <w:rsid w:val="00595692"/>
    <w:rsid w:val="005B7582"/>
    <w:rsid w:val="005E3CFA"/>
    <w:rsid w:val="005F0F0E"/>
    <w:rsid w:val="00604712"/>
    <w:rsid w:val="00686827"/>
    <w:rsid w:val="00686E40"/>
    <w:rsid w:val="006A3631"/>
    <w:rsid w:val="006C439F"/>
    <w:rsid w:val="006D312E"/>
    <w:rsid w:val="0070525C"/>
    <w:rsid w:val="007151EA"/>
    <w:rsid w:val="00716C5D"/>
    <w:rsid w:val="00717A5A"/>
    <w:rsid w:val="00730DD2"/>
    <w:rsid w:val="0074328A"/>
    <w:rsid w:val="007447AD"/>
    <w:rsid w:val="00762791"/>
    <w:rsid w:val="00764D29"/>
    <w:rsid w:val="00796D23"/>
    <w:rsid w:val="007A4D53"/>
    <w:rsid w:val="00812792"/>
    <w:rsid w:val="008150EF"/>
    <w:rsid w:val="00844129"/>
    <w:rsid w:val="00863BDD"/>
    <w:rsid w:val="008A00F4"/>
    <w:rsid w:val="008A0DB2"/>
    <w:rsid w:val="008A3158"/>
    <w:rsid w:val="008A3D29"/>
    <w:rsid w:val="008B125D"/>
    <w:rsid w:val="008B2BD2"/>
    <w:rsid w:val="009008C3"/>
    <w:rsid w:val="00924778"/>
    <w:rsid w:val="00931D62"/>
    <w:rsid w:val="00943657"/>
    <w:rsid w:val="00944C2A"/>
    <w:rsid w:val="009709E4"/>
    <w:rsid w:val="00977029"/>
    <w:rsid w:val="009A0FEF"/>
    <w:rsid w:val="009A596C"/>
    <w:rsid w:val="009B1917"/>
    <w:rsid w:val="00A0220F"/>
    <w:rsid w:val="00A02B56"/>
    <w:rsid w:val="00A2102F"/>
    <w:rsid w:val="00A30626"/>
    <w:rsid w:val="00A35519"/>
    <w:rsid w:val="00A542A4"/>
    <w:rsid w:val="00A5506F"/>
    <w:rsid w:val="00A93688"/>
    <w:rsid w:val="00AA0738"/>
    <w:rsid w:val="00AA43C0"/>
    <w:rsid w:val="00AB4D8D"/>
    <w:rsid w:val="00AC6CB7"/>
    <w:rsid w:val="00AC7617"/>
    <w:rsid w:val="00B048DF"/>
    <w:rsid w:val="00B13A89"/>
    <w:rsid w:val="00B221A4"/>
    <w:rsid w:val="00B402A6"/>
    <w:rsid w:val="00B74AF8"/>
    <w:rsid w:val="00B95168"/>
    <w:rsid w:val="00BA3EC8"/>
    <w:rsid w:val="00BB4622"/>
    <w:rsid w:val="00BB6491"/>
    <w:rsid w:val="00BC7B3C"/>
    <w:rsid w:val="00BD0025"/>
    <w:rsid w:val="00BE187B"/>
    <w:rsid w:val="00C349E5"/>
    <w:rsid w:val="00C467DA"/>
    <w:rsid w:val="00C507A3"/>
    <w:rsid w:val="00CB0EB1"/>
    <w:rsid w:val="00D04287"/>
    <w:rsid w:val="00D37428"/>
    <w:rsid w:val="00D4373A"/>
    <w:rsid w:val="00D52C41"/>
    <w:rsid w:val="00D95F31"/>
    <w:rsid w:val="00DD4493"/>
    <w:rsid w:val="00DF0681"/>
    <w:rsid w:val="00E152EE"/>
    <w:rsid w:val="00E3128C"/>
    <w:rsid w:val="00E55EC7"/>
    <w:rsid w:val="00EB6DC4"/>
    <w:rsid w:val="00EE0EA9"/>
    <w:rsid w:val="00F437FE"/>
    <w:rsid w:val="00F94EDB"/>
    <w:rsid w:val="00FB0E1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Ind w:w="0" w:type="dxa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Ind w:w="0" w:type="dxa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D437C7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915BD5E2D64CC7A89B152AD730D9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0C87B2-7BA4-4C77-839A-1397628B0223}"/>
      </w:docPartPr>
      <w:docPartBody>
        <w:p w:rsidR="00D437C7" w:rsidRDefault="0075625D">
          <w:pPr>
            <w:pStyle w:val="11915BD5E2D64CC7A89B152AD730D99F"/>
          </w:pPr>
          <w:r w:rsidRPr="007A5453">
            <w:rPr>
              <w:rStyle w:val="PlaceholderText"/>
            </w:rPr>
            <w:t>Click here to enter a date.</w:t>
          </w:r>
        </w:p>
      </w:docPartBody>
    </w:docPart>
    <w:docPart>
      <w:docPartPr>
        <w:name w:val="8909A898E6754D9782422365E1F6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D5560-33F5-4E36-950E-385F2A7605F6}"/>
      </w:docPartPr>
      <w:docPartBody>
        <w:p w:rsidR="00D437C7" w:rsidRDefault="0075625D" w:rsidP="0075625D">
          <w:pPr>
            <w:pStyle w:val="8909A898E6754D9782422365E1F6866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235BE26289B4BE9B84C97F6F18E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4EFC-74D2-486F-9FA9-D0534DF9CDCC}"/>
      </w:docPartPr>
      <w:docPartBody>
        <w:p w:rsidR="00D437C7" w:rsidRDefault="0075625D" w:rsidP="0075625D">
          <w:pPr>
            <w:pStyle w:val="2235BE26289B4BE9B84C97F6F18E9C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866978AE0C54E878967D80A5F86A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D089B-7FB7-4623-B2A5-1DB762174C1F}"/>
      </w:docPartPr>
      <w:docPartBody>
        <w:p w:rsidR="00D437C7" w:rsidRDefault="0075625D" w:rsidP="0075625D">
          <w:pPr>
            <w:pStyle w:val="C866978AE0C54E878967D80A5F86A58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103009DCFD4B1C9C5566305C5EC1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31F58-A373-4B82-89E4-34C883384A64}"/>
      </w:docPartPr>
      <w:docPartBody>
        <w:p w:rsidR="00D437C7" w:rsidRDefault="0075625D" w:rsidP="0075625D">
          <w:pPr>
            <w:pStyle w:val="FC103009DCFD4B1C9C5566305C5EC1F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3933C903AE34B3593744B90DD164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8447D-71FD-47E6-BE6A-93F2E94B393D}"/>
      </w:docPartPr>
      <w:docPartBody>
        <w:p w:rsidR="00D437C7" w:rsidRDefault="0075625D" w:rsidP="0075625D">
          <w:pPr>
            <w:pStyle w:val="03933C903AE34B3593744B90DD16432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8D03B5E9DE749DAAABE1E2203606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B15D1-DB36-42EE-B5CF-609C05CB5FA6}"/>
      </w:docPartPr>
      <w:docPartBody>
        <w:p w:rsidR="00D437C7" w:rsidRDefault="0075625D" w:rsidP="0075625D">
          <w:pPr>
            <w:pStyle w:val="A8D03B5E9DE749DAAABE1E220360613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B79D289B85943DDBB7053619BAC3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078D3-2DEB-4F8C-87A8-CCC3B1A18B49}"/>
      </w:docPartPr>
      <w:docPartBody>
        <w:p w:rsidR="00D437C7" w:rsidRDefault="0075625D" w:rsidP="0075625D">
          <w:pPr>
            <w:pStyle w:val="DB79D289B85943DDBB7053619BAC3CF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4F3C774515741D5B5E01042F9EC9C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08FC60-8F82-43C3-8ADB-048600095328}"/>
      </w:docPartPr>
      <w:docPartBody>
        <w:p w:rsidR="00D437C7" w:rsidRDefault="0075625D" w:rsidP="0075625D">
          <w:pPr>
            <w:pStyle w:val="44F3C774515741D5B5E01042F9EC9CF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0EE09ECB2D646E3A375AAF537061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68943-1386-4ED7-B199-951FA3A563D6}"/>
      </w:docPartPr>
      <w:docPartBody>
        <w:p w:rsidR="00D437C7" w:rsidRDefault="0075625D" w:rsidP="0075625D">
          <w:pPr>
            <w:pStyle w:val="C0EE09ECB2D646E3A375AAF5370616B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D437C7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BB81F94FEC94878B056DF1C48A07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4CA2C-FC0F-4F15-BEC6-0990BBEA8EED}"/>
      </w:docPartPr>
      <w:docPartBody>
        <w:p w:rsidR="00D437C7" w:rsidRDefault="0075625D" w:rsidP="0075625D">
          <w:pPr>
            <w:pStyle w:val="CBB81F94FEC94878B056DF1C48A0734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28FDBAEEC284B028F012643F6512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CC5D05-71D0-4621-A4BB-D22A03CFBE40}"/>
      </w:docPartPr>
      <w:docPartBody>
        <w:p w:rsidR="00D437C7" w:rsidRDefault="0075625D" w:rsidP="0075625D">
          <w:pPr>
            <w:pStyle w:val="F28FDBAEEC284B028F012643F6512C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69E5B9AB72B4883B4FA5E6F6CB89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502FDF-EED3-4687-965D-CCEBAC7D362F}"/>
      </w:docPartPr>
      <w:docPartBody>
        <w:p w:rsidR="00D437C7" w:rsidRDefault="0075625D" w:rsidP="0075625D">
          <w:pPr>
            <w:pStyle w:val="E69E5B9AB72B4883B4FA5E6F6CB899A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D437C7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6359AE70AB43549F5879AAE595E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24826-E5EF-41BB-A7CC-70CAFD82067B}"/>
      </w:docPartPr>
      <w:docPartBody>
        <w:p w:rsidR="00D437C7" w:rsidRDefault="0075625D" w:rsidP="0075625D">
          <w:pPr>
            <w:pStyle w:val="A36359AE70AB43549F5879AAE595EB7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ED7C4CE3E464092A40F587703BCF5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DDB62-6132-4D4E-B393-A409178A2C23}"/>
      </w:docPartPr>
      <w:docPartBody>
        <w:p w:rsidR="00D437C7" w:rsidRDefault="0075625D" w:rsidP="0075625D">
          <w:pPr>
            <w:pStyle w:val="0ED7C4CE3E464092A40F587703BCF52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6CA904D1B744E94B8D8105D100FA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98213-3902-4055-AC3C-BB61F16B3B1E}"/>
      </w:docPartPr>
      <w:docPartBody>
        <w:p w:rsidR="00D437C7" w:rsidRDefault="0075625D" w:rsidP="0075625D">
          <w:pPr>
            <w:pStyle w:val="66CA904D1B744E94B8D8105D100FA5B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D437C7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B76E31594824625B575C5BC754F8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53AF8-4EBB-4AD9-8BBF-C3A3758FE92B}"/>
      </w:docPartPr>
      <w:docPartBody>
        <w:p w:rsidR="00D437C7" w:rsidRDefault="0075625D" w:rsidP="0075625D">
          <w:pPr>
            <w:pStyle w:val="1B76E31594824625B575C5BC754F8E8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7812CF698C8436DBFDB04E040AEC4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2B963-38EB-45C2-828A-37C9DD4B861A}"/>
      </w:docPartPr>
      <w:docPartBody>
        <w:p w:rsidR="00D437C7" w:rsidRDefault="0075625D" w:rsidP="0075625D">
          <w:pPr>
            <w:pStyle w:val="07812CF698C8436DBFDB04E040AEC4D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ACA57CB962945B19EB20844C8CE08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6A547-92B1-4263-8251-CD3CBDD663B6}"/>
      </w:docPartPr>
      <w:docPartBody>
        <w:p w:rsidR="00D437C7" w:rsidRDefault="0075625D" w:rsidP="0075625D">
          <w:pPr>
            <w:pStyle w:val="7ACA57CB962945B19EB20844C8CE086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D437C7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2275E4E6884FCFB29B7091756C5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10ED3-8837-431D-A17C-AFE8C490502C}"/>
      </w:docPartPr>
      <w:docPartBody>
        <w:p w:rsidR="00D437C7" w:rsidRDefault="0075625D" w:rsidP="0075625D">
          <w:pPr>
            <w:pStyle w:val="112275E4E6884FCFB29B7091756C503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E47D43880534908AE0FB8720307B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4AFE1-15F3-44CD-9A21-A5867D5FDCFA}"/>
      </w:docPartPr>
      <w:docPartBody>
        <w:p w:rsidR="00D437C7" w:rsidRDefault="0075625D" w:rsidP="0075625D">
          <w:pPr>
            <w:pStyle w:val="CE47D43880534908AE0FB8720307B81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DC44B7B1D649B598AFE5C1049A5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939EF-E185-439E-AF54-89E7108FD2EB}"/>
      </w:docPartPr>
      <w:docPartBody>
        <w:p w:rsidR="00D437C7" w:rsidRDefault="0075625D" w:rsidP="0075625D">
          <w:pPr>
            <w:pStyle w:val="4EDC44B7B1D649B598AFE5C1049A5BE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D437C7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557531F37D4F4AA17E370797960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8EB9-BC48-4203-8DFD-59A066514D76}"/>
      </w:docPartPr>
      <w:docPartBody>
        <w:p w:rsidR="00D437C7" w:rsidRDefault="0075625D" w:rsidP="0075625D">
          <w:pPr>
            <w:pStyle w:val="69557531F37D4F4AA17E3707979601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98312F3DC374E65A1E06758AC6DB9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7902B-3592-4AFD-AC8E-B293FAB6281A}"/>
      </w:docPartPr>
      <w:docPartBody>
        <w:p w:rsidR="00D437C7" w:rsidRDefault="0075625D" w:rsidP="0075625D">
          <w:pPr>
            <w:pStyle w:val="E98312F3DC374E65A1E06758AC6DB9D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FFC53B51E634C039BB48786AF2E7D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2F047-D897-4D12-B212-3E54494077B5}"/>
      </w:docPartPr>
      <w:docPartBody>
        <w:p w:rsidR="00D437C7" w:rsidRDefault="0075625D" w:rsidP="0075625D">
          <w:pPr>
            <w:pStyle w:val="1FFC53B51E634C039BB48786AF2E7D1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CB61DA41FB4F688E3DB69FF5D09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4E399-33CA-4A95-B276-090B9FF5DD3F}"/>
      </w:docPartPr>
      <w:docPartBody>
        <w:p w:rsidR="00D437C7" w:rsidRDefault="0075625D" w:rsidP="0075625D">
          <w:pPr>
            <w:pStyle w:val="4ECB61DA41FB4F688E3DB69FF5D09BA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CC674D3DCF743B6B0557F86F9F77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8758E-9F4E-41CA-942B-3765C26CF91B}"/>
      </w:docPartPr>
      <w:docPartBody>
        <w:p w:rsidR="00D437C7" w:rsidRDefault="0075625D" w:rsidP="0075625D">
          <w:pPr>
            <w:pStyle w:val="7CC674D3DCF743B6B0557F86F9F7767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5E3B46AC59C459EBF09E9349CA768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828CAA-C9C5-4B7C-B0B7-36763895C3C6}"/>
      </w:docPartPr>
      <w:docPartBody>
        <w:p w:rsidR="00D437C7" w:rsidRDefault="0075625D" w:rsidP="0075625D">
          <w:pPr>
            <w:pStyle w:val="B5E3B46AC59C459EBF09E9349CA7683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5AAABB7A3114F5BAEF91357CEFF5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F8D45-A9C8-46A1-85E3-79F1F0B44E47}"/>
      </w:docPartPr>
      <w:docPartBody>
        <w:p w:rsidR="00D437C7" w:rsidRDefault="0075625D" w:rsidP="0075625D">
          <w:pPr>
            <w:pStyle w:val="45AAABB7A3114F5BAEF91357CEFF594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52AED4F830649BAB86C82C5640F28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6D533-1EBA-4C37-8FAA-2DD3097C0FDC}"/>
      </w:docPartPr>
      <w:docPartBody>
        <w:p w:rsidR="00D437C7" w:rsidRDefault="0075625D" w:rsidP="0075625D">
          <w:pPr>
            <w:pStyle w:val="D52AED4F830649BAB86C82C5640F28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ADB7CE868564275B072C7A8121AA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8D845-BA09-451E-A380-301B2E709D0D}"/>
      </w:docPartPr>
      <w:docPartBody>
        <w:p w:rsidR="00D437C7" w:rsidRDefault="0075625D" w:rsidP="0075625D">
          <w:pPr>
            <w:pStyle w:val="1ADB7CE868564275B072C7A8121AA95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926D636A07B4B5A85DB89A61F6930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96911-6843-4B95-84B4-69606C726550}"/>
      </w:docPartPr>
      <w:docPartBody>
        <w:p w:rsidR="00D437C7" w:rsidRDefault="0075625D" w:rsidP="0075625D">
          <w:pPr>
            <w:pStyle w:val="6926D636A07B4B5A85DB89A61F6930B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1C0CA207509427EA103D4249AB12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A3607-9EDB-415C-8E85-A909B6346163}"/>
      </w:docPartPr>
      <w:docPartBody>
        <w:p w:rsidR="00D437C7" w:rsidRDefault="0075625D" w:rsidP="0075625D">
          <w:pPr>
            <w:pStyle w:val="E1C0CA207509427EA103D4249AB12F8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B68EC3A86000401EAA165944E9689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39094-EEAB-4237-88B9-92D9C9BF7892}"/>
      </w:docPartPr>
      <w:docPartBody>
        <w:p w:rsidR="00D437C7" w:rsidRDefault="0075625D" w:rsidP="0075625D">
          <w:pPr>
            <w:pStyle w:val="B68EC3A86000401EAA165944E96891F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F050055FED641DBBD370D8E64B7BB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C049B-66F3-4BC0-B3EE-FBBF6F0C1884}"/>
      </w:docPartPr>
      <w:docPartBody>
        <w:p w:rsidR="00D437C7" w:rsidRDefault="0075625D" w:rsidP="0075625D">
          <w:pPr>
            <w:pStyle w:val="9F050055FED641DBBD370D8E64B7BB1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425472AA91A49EE904B20DC59347F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61651-B129-4ACE-915D-3E5C4A24F6C2}"/>
      </w:docPartPr>
      <w:docPartBody>
        <w:p w:rsidR="00D437C7" w:rsidRDefault="0075625D" w:rsidP="0075625D">
          <w:pPr>
            <w:pStyle w:val="6425472AA91A49EE904B20DC59347F4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BACD3878BDA47A7B9B5B40F9B5AA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815E3-A01E-4E73-9E5C-E98AB659CCE4}"/>
      </w:docPartPr>
      <w:docPartBody>
        <w:p w:rsidR="00D437C7" w:rsidRDefault="0075625D" w:rsidP="0075625D">
          <w:pPr>
            <w:pStyle w:val="3BACD3878BDA47A7B9B5B40F9B5AA7C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56A2B5012EE494E81CEFF36BAC03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BD9BA-A832-4882-8CFE-DC3847B5F98D}"/>
      </w:docPartPr>
      <w:docPartBody>
        <w:p w:rsidR="00D437C7" w:rsidRDefault="0075625D" w:rsidP="0075625D">
          <w:pPr>
            <w:pStyle w:val="B56A2B5012EE494E81CEFF36BAC039E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A57D9C7EA884F69B1F2521902A456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5845-2B75-4564-9AB4-6F88BFA77DD3}"/>
      </w:docPartPr>
      <w:docPartBody>
        <w:p w:rsidR="00D437C7" w:rsidRDefault="0075625D" w:rsidP="0075625D">
          <w:pPr>
            <w:pStyle w:val="EA57D9C7EA884F69B1F2521902A4566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392CAF8BE7E4CD9BF5DE98EEA473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07E85-CE74-4A40-916F-6C665397E968}"/>
      </w:docPartPr>
      <w:docPartBody>
        <w:p w:rsidR="00D437C7" w:rsidRDefault="0075625D" w:rsidP="0075625D">
          <w:pPr>
            <w:pStyle w:val="E392CAF8BE7E4CD9BF5DE98EEA473B4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C90AE06258E4EA7AC6FAAC9E43310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182FF0-E21F-47D9-AFD0-06BF022971DD}"/>
      </w:docPartPr>
      <w:docPartBody>
        <w:p w:rsidR="00D437C7" w:rsidRDefault="0075625D" w:rsidP="0075625D">
          <w:pPr>
            <w:pStyle w:val="0C90AE06258E4EA7AC6FAAC9E43310A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DACE43F76534500AC6A3610385AC5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312D1-7716-40B1-BEF1-D01CAC3EA531}"/>
      </w:docPartPr>
      <w:docPartBody>
        <w:p w:rsidR="00D437C7" w:rsidRDefault="0075625D" w:rsidP="0075625D">
          <w:pPr>
            <w:pStyle w:val="CDACE43F76534500AC6A3610385AC57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8BFA6AD3884441DBBE98009F9907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12625-E332-47E2-A45B-0DEA6625EDBF}"/>
      </w:docPartPr>
      <w:docPartBody>
        <w:p w:rsidR="00D437C7" w:rsidRDefault="0075625D" w:rsidP="0075625D">
          <w:pPr>
            <w:pStyle w:val="18BFA6AD3884441DBBE98009F9907AE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9BCF9AAC4642AAB7BC23681168D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2EB86-64BF-4F0F-907C-C649234EB578}"/>
      </w:docPartPr>
      <w:docPartBody>
        <w:p w:rsidR="00D437C7" w:rsidRDefault="0075625D" w:rsidP="0075625D">
          <w:pPr>
            <w:pStyle w:val="A59BCF9AAC4642AAB7BC23681168D0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141A94E27BA4CCC806291D30FC27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90722-A853-4ABE-BFD2-DEBDA3CADA30}"/>
      </w:docPartPr>
      <w:docPartBody>
        <w:p w:rsidR="00D437C7" w:rsidRDefault="0075625D" w:rsidP="0075625D">
          <w:pPr>
            <w:pStyle w:val="F141A94E27BA4CCC806291D30FC2794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D63B50E5C0485B9CCF665A292C6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ECC05-5BBF-4ECB-B74C-34FFDEDE8D29}"/>
      </w:docPartPr>
      <w:docPartBody>
        <w:p w:rsidR="00D437C7" w:rsidRDefault="0075625D" w:rsidP="0075625D">
          <w:pPr>
            <w:pStyle w:val="7DD63B50E5C0485B9CCF665A292C66A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E958E8D1EF42DB9D981DE6CDEF39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F79979-CE2F-4E89-BAFF-CAAEB2E93A36}"/>
      </w:docPartPr>
      <w:docPartBody>
        <w:p w:rsidR="00D437C7" w:rsidRDefault="0075625D" w:rsidP="0075625D">
          <w:pPr>
            <w:pStyle w:val="7DE958E8D1EF42DB9D981DE6CDEF39E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B9F28C380044334B22AE0E73B5239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7535D-BDD3-410E-B14C-AB0EB31EC36A}"/>
      </w:docPartPr>
      <w:docPartBody>
        <w:p w:rsidR="00D437C7" w:rsidRDefault="0075625D" w:rsidP="0075625D">
          <w:pPr>
            <w:pStyle w:val="BB9F28C380044334B22AE0E73B5239B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CF88799295642E3BAA04C68B38A9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7A7433-99A5-4C7F-919B-3BC80F163080}"/>
      </w:docPartPr>
      <w:docPartBody>
        <w:p w:rsidR="00D437C7" w:rsidRDefault="0075625D" w:rsidP="0075625D">
          <w:pPr>
            <w:pStyle w:val="6CF88799295642E3BAA04C68B38A99B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82D4232B3304DC996A408FD5A3881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9CD97E-CEFB-48B6-81BD-0325159F5D54}"/>
      </w:docPartPr>
      <w:docPartBody>
        <w:p w:rsidR="00D437C7" w:rsidRDefault="0075625D" w:rsidP="0075625D">
          <w:pPr>
            <w:pStyle w:val="A82D4232B3304DC996A408FD5A3881C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F292B743A31466F87AF50A670D01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5C6C6-7416-4645-9EC6-3FDE1EED34AC}"/>
      </w:docPartPr>
      <w:docPartBody>
        <w:p w:rsidR="00D437C7" w:rsidRDefault="0075625D" w:rsidP="0075625D">
          <w:pPr>
            <w:pStyle w:val="2F292B743A31466F87AF50A670D014A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419F320C436479A839EED7724164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AEA346-AD0F-4A5D-9F70-DAB6FEAE0E56}"/>
      </w:docPartPr>
      <w:docPartBody>
        <w:p w:rsidR="00D437C7" w:rsidRDefault="0075625D" w:rsidP="0075625D">
          <w:pPr>
            <w:pStyle w:val="3419F320C436479A839EED772416436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F5F89756F3B47E0AEA7AE30D8017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3E4C5B-0571-40A4-98D9-4C3CD2AA10DA}"/>
      </w:docPartPr>
      <w:docPartBody>
        <w:p w:rsidR="00D437C7" w:rsidRDefault="0075625D" w:rsidP="0075625D">
          <w:pPr>
            <w:pStyle w:val="6F5F89756F3B47E0AEA7AE30D801722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7FC870ABB4D4DBE858A29E59F352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73F08-4BC1-40AD-BC49-D5A9B9D4BB9F}"/>
      </w:docPartPr>
      <w:docPartBody>
        <w:p w:rsidR="00D437C7" w:rsidRDefault="0075625D" w:rsidP="0075625D">
          <w:pPr>
            <w:pStyle w:val="F7FC870ABB4D4DBE858A29E59F352E01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73701BEFD20943C7B1F35260000E61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447264-4469-4962-9F94-9FEAA41E8AC4}"/>
      </w:docPartPr>
      <w:docPartBody>
        <w:p w:rsidR="00D437C7" w:rsidRDefault="0075625D" w:rsidP="0075625D">
          <w:pPr>
            <w:pStyle w:val="73701BEFD20943C7B1F35260000E6107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FEA245D525F94196BD5471B9BB9F9E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F7BBD6-C7DC-4358-8988-1050EE4BC031}"/>
      </w:docPartPr>
      <w:docPartBody>
        <w:p w:rsidR="00D437C7" w:rsidRDefault="0075625D" w:rsidP="0075625D">
          <w:pPr>
            <w:pStyle w:val="FEA245D525F94196BD5471B9BB9F9E12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B5581B6DCC842F7A443E4BAC2A6F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CEE19-B2CE-4043-A33D-33F10F1CE968}"/>
      </w:docPartPr>
      <w:docPartBody>
        <w:p w:rsidR="00D437C7" w:rsidRDefault="0075625D" w:rsidP="0075625D">
          <w:pPr>
            <w:pStyle w:val="5B5581B6DCC842F7A443E4BAC2A6F840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F7035A8D1704F81ADDCF33175F74E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B92E41-1D94-43B9-9432-6595BEB3DF64}"/>
      </w:docPartPr>
      <w:docPartBody>
        <w:p w:rsidR="00D437C7" w:rsidRDefault="0075625D" w:rsidP="0075625D">
          <w:pPr>
            <w:pStyle w:val="5F7035A8D1704F81ADDCF33175F74E36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0C000D6BE07B45C38B677C10D40FD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008CA6-6A9E-4A43-802F-C629915BCE1A}"/>
      </w:docPartPr>
      <w:docPartBody>
        <w:p w:rsidR="00D437C7" w:rsidRDefault="0075625D" w:rsidP="0075625D">
          <w:pPr>
            <w:pStyle w:val="0C000D6BE07B45C38B677C10D40FDD1B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7156E572BBB4A7B95ACE7307FD15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932C61-16E0-4ADD-8395-DEFDA3DF2449}"/>
      </w:docPartPr>
      <w:docPartBody>
        <w:p w:rsidR="00D437C7" w:rsidRDefault="0075625D" w:rsidP="0075625D">
          <w:pPr>
            <w:pStyle w:val="97156E572BBB4A7B95ACE7307FD15E0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8FE01AD9CE44886A9C34564D9D62B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0EF905-2B80-46A7-8D5B-A89F08A8C523}"/>
      </w:docPartPr>
      <w:docPartBody>
        <w:p w:rsidR="00D437C7" w:rsidRDefault="0075625D" w:rsidP="0075625D">
          <w:pPr>
            <w:pStyle w:val="D8FE01AD9CE44886A9C34564D9D62BF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982B74F46524FE1A299E2BB567CA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E4C0C-D92A-4627-A615-2095730A27E1}"/>
      </w:docPartPr>
      <w:docPartBody>
        <w:p w:rsidR="00D437C7" w:rsidRDefault="0075625D" w:rsidP="0075625D">
          <w:pPr>
            <w:pStyle w:val="0982B74F46524FE1A299E2BB567CA5A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F27AC09C9BA4F7D8936CC8322C11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5BBC42-D34E-472E-8C7B-9D841163C7C9}"/>
      </w:docPartPr>
      <w:docPartBody>
        <w:p w:rsidR="00D437C7" w:rsidRDefault="0075625D" w:rsidP="0075625D">
          <w:pPr>
            <w:pStyle w:val="7F27AC09C9BA4F7D8936CC8322C11919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17AD0AC7BBC140948AB9C754CA3CDD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A2D2F8-CC28-4DEA-A389-AF029553EBCA}"/>
      </w:docPartPr>
      <w:docPartBody>
        <w:p w:rsidR="00D437C7" w:rsidRDefault="0075625D" w:rsidP="0075625D">
          <w:pPr>
            <w:pStyle w:val="17AD0AC7BBC140948AB9C754CA3CDD0F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DB2787354BDC46389608987D796EA7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A2F62F-E72B-49B7-8BE6-C24AD117499D}"/>
      </w:docPartPr>
      <w:docPartBody>
        <w:p w:rsidR="00D437C7" w:rsidRDefault="0075625D" w:rsidP="0075625D">
          <w:pPr>
            <w:pStyle w:val="DB2787354BDC46389608987D796EA78A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A1366C18981549AE8E060D3BA2B10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B0E06F-99F6-46AD-853C-7E2D488AF92B}"/>
      </w:docPartPr>
      <w:docPartBody>
        <w:p w:rsidR="00D437C7" w:rsidRDefault="0075625D" w:rsidP="0075625D">
          <w:pPr>
            <w:pStyle w:val="A1366C18981549AE8E060D3BA2B10AEB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FCDD78E8573A4C328FECD4E0B88FD5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4A4350-CE52-43F1-9253-F5F46CE793D1}"/>
      </w:docPartPr>
      <w:docPartBody>
        <w:p w:rsidR="00D437C7" w:rsidRDefault="0075625D" w:rsidP="0075625D">
          <w:pPr>
            <w:pStyle w:val="FCDD78E8573A4C328FECD4E0B88FD54C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E2BBE30DAD074C82B0CF75FEAD300A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976779-1AB4-487D-9B23-2A463CD7B17E}"/>
      </w:docPartPr>
      <w:docPartBody>
        <w:p w:rsidR="00D437C7" w:rsidRDefault="0075625D" w:rsidP="0075625D">
          <w:pPr>
            <w:pStyle w:val="E2BBE30DAD074C82B0CF75FEAD300A7C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AA08B66D83A2486F8E3A52DF807744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8EAED1-4656-4153-B40A-7D3E849A231A}"/>
      </w:docPartPr>
      <w:docPartBody>
        <w:p w:rsidR="00D437C7" w:rsidRDefault="0075625D" w:rsidP="0075625D">
          <w:pPr>
            <w:pStyle w:val="AA08B66D83A2486F8E3A52DF8077441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00D266F7BE643C8AA8A0C99097D33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F46FF-CB96-4FB9-BD5D-696899A717EA}"/>
      </w:docPartPr>
      <w:docPartBody>
        <w:p w:rsidR="00D437C7" w:rsidRDefault="0075625D" w:rsidP="0075625D">
          <w:pPr>
            <w:pStyle w:val="600D266F7BE643C8AA8A0C99097D333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8933C90BDD1492791ABA97E81A41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85F5A-1EBD-4E1D-A806-5B7D723353B5}"/>
      </w:docPartPr>
      <w:docPartBody>
        <w:p w:rsidR="00D437C7" w:rsidRDefault="0075625D" w:rsidP="0075625D">
          <w:pPr>
            <w:pStyle w:val="D8933C90BDD1492791ABA97E81A413E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4B596AF210541BBA364D2BBD2C2DA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D6DE59-2C61-44C7-AC3C-5D6354BE358E}"/>
      </w:docPartPr>
      <w:docPartBody>
        <w:p w:rsidR="00D437C7" w:rsidRDefault="0075625D" w:rsidP="0075625D">
          <w:pPr>
            <w:pStyle w:val="14B596AF210541BBA364D2BBD2C2DAF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421948ABF054892BD63AAF0F8CFCB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C3246C-F3DE-4034-B62D-95E295923C18}"/>
      </w:docPartPr>
      <w:docPartBody>
        <w:p w:rsidR="00D437C7" w:rsidRDefault="0075625D" w:rsidP="0075625D">
          <w:pPr>
            <w:pStyle w:val="A421948ABF054892BD63AAF0F8CFCBA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5EFD51966634FE2B63C3617C41AEE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FA829E-2E6E-4FCE-B997-B154A55EC079}"/>
      </w:docPartPr>
      <w:docPartBody>
        <w:p w:rsidR="00D437C7" w:rsidRDefault="0075625D" w:rsidP="0075625D">
          <w:pPr>
            <w:pStyle w:val="45EFD51966634FE2B63C3617C41AEE6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1A3FA3FDC86415F98E545E1249778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0BF888-74EB-46E1-8C56-06A0BD9FAF0D}"/>
      </w:docPartPr>
      <w:docPartBody>
        <w:p w:rsidR="00D437C7" w:rsidRDefault="0075625D" w:rsidP="0075625D">
          <w:pPr>
            <w:pStyle w:val="21A3FA3FDC86415F98E545E1249778E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E1899CD3A9408BA990D80CC27023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A5CA52-A201-4386-A79F-B32B4037C251}"/>
      </w:docPartPr>
      <w:docPartBody>
        <w:p w:rsidR="00D437C7" w:rsidRDefault="0075625D" w:rsidP="0075625D">
          <w:pPr>
            <w:pStyle w:val="FCE1899CD3A9408BA990D80CC270233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8A8AC3F58204CFC9B9232FC48D951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A8FC05-A316-46A6-B973-6CF40200CF75}"/>
      </w:docPartPr>
      <w:docPartBody>
        <w:p w:rsidR="00D437C7" w:rsidRDefault="0075625D" w:rsidP="0075625D">
          <w:pPr>
            <w:pStyle w:val="38A8AC3F58204CFC9B9232FC48D9512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40C4C1EBF1046FAA167AC7AC1730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9C6056-9055-4AC0-B238-4D5A90C1F5C8}"/>
      </w:docPartPr>
      <w:docPartBody>
        <w:p w:rsidR="00D437C7" w:rsidRDefault="0075625D" w:rsidP="0075625D">
          <w:pPr>
            <w:pStyle w:val="740C4C1EBF1046FAA167AC7AC17309C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82DFEC7FEC74400B6E306CE956DBE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1ED88A-BE8E-479C-AE0F-ACB08FFAFDAF}"/>
      </w:docPartPr>
      <w:docPartBody>
        <w:p w:rsidR="00D437C7" w:rsidRDefault="0075625D" w:rsidP="0075625D">
          <w:pPr>
            <w:pStyle w:val="482DFEC7FEC74400B6E306CE956DBED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180D2C266684CDC90BD73E02C07C5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B44A1E-4129-4774-8CFC-5C74940768E6}"/>
      </w:docPartPr>
      <w:docPartBody>
        <w:p w:rsidR="00D437C7" w:rsidRDefault="0075625D" w:rsidP="0075625D">
          <w:pPr>
            <w:pStyle w:val="B180D2C266684CDC90BD73E02C07C56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FBA1FB57FA04BA095D2EF6DA2C31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9F202C-A1DA-4894-B84C-4265901303CE}"/>
      </w:docPartPr>
      <w:docPartBody>
        <w:p w:rsidR="00D437C7" w:rsidRDefault="0075625D" w:rsidP="0075625D">
          <w:pPr>
            <w:pStyle w:val="0FBA1FB57FA04BA095D2EF6DA2C3120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8A47D92D5C64EFFA92CCA97533077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3951EE-C5BB-4C44-9896-74E839549C0F}"/>
      </w:docPartPr>
      <w:docPartBody>
        <w:p w:rsidR="00D437C7" w:rsidRDefault="0075625D" w:rsidP="0075625D">
          <w:pPr>
            <w:pStyle w:val="68A47D92D5C64EFFA92CCA975330773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14CF4F742A5490192E843F65D25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9895E8-5214-43F1-8F75-C48F98689F8A}"/>
      </w:docPartPr>
      <w:docPartBody>
        <w:p w:rsidR="00D437C7" w:rsidRDefault="0075625D" w:rsidP="0075625D">
          <w:pPr>
            <w:pStyle w:val="C14CF4F742A5490192E843F65D25F25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0A9FE65267E4C03B1B572281412D2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4D042-CA6F-42B9-9159-9DAC346AA2A7}"/>
      </w:docPartPr>
      <w:docPartBody>
        <w:p w:rsidR="00D437C7" w:rsidRDefault="0075625D" w:rsidP="0075625D">
          <w:pPr>
            <w:pStyle w:val="F0A9FE65267E4C03B1B572281412D27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168DDCC7F7B4AC19013771756BB6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A3B914-16B7-4AD0-B53C-DEC4869EF1E2}"/>
      </w:docPartPr>
      <w:docPartBody>
        <w:p w:rsidR="00D437C7" w:rsidRDefault="0075625D" w:rsidP="0075625D">
          <w:pPr>
            <w:pStyle w:val="D168DDCC7F7B4AC19013771756BB6A2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4B19918F2D7450A94FAB63AF24E1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1C76E3-FADE-48B2-81DB-A26EA9B8FAC8}"/>
      </w:docPartPr>
      <w:docPartBody>
        <w:p w:rsidR="00D437C7" w:rsidRDefault="0075625D" w:rsidP="0075625D">
          <w:pPr>
            <w:pStyle w:val="74B19918F2D7450A94FAB63AF24E1BD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92E54EB2A86448DA665B3EC7346B9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7E9DDC-A83D-4A5C-A9CE-6B743805187D}"/>
      </w:docPartPr>
      <w:docPartBody>
        <w:p w:rsidR="00D437C7" w:rsidRDefault="0075625D" w:rsidP="0075625D">
          <w:pPr>
            <w:pStyle w:val="192E54EB2A86448DA665B3EC7346B95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BBB52F919764EBAA2B5B8A9BE9036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F69658-F1BA-4087-98FF-F6155F368845}"/>
      </w:docPartPr>
      <w:docPartBody>
        <w:p w:rsidR="00D437C7" w:rsidRDefault="0075625D" w:rsidP="0075625D">
          <w:pPr>
            <w:pStyle w:val="6BBB52F919764EBAA2B5B8A9BE90368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DCC7CEE49094721A34503E724BACF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48B85-8E20-48BF-A4C3-A12779BE93FB}"/>
      </w:docPartPr>
      <w:docPartBody>
        <w:p w:rsidR="00D437C7" w:rsidRDefault="0075625D" w:rsidP="0075625D">
          <w:pPr>
            <w:pStyle w:val="8DCC7CEE49094721A34503E724BACF2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2C672795E134F98B81293BE589FD9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E7F4A-80C0-445A-869A-4975E486B74E}"/>
      </w:docPartPr>
      <w:docPartBody>
        <w:p w:rsidR="00D437C7" w:rsidRDefault="0075625D" w:rsidP="0075625D">
          <w:pPr>
            <w:pStyle w:val="22C672795E134F98B81293BE589FD95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7BAC8C2766641429B645C1310F056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C0AADD-F636-4BC7-B550-F0C9A4716ED6}"/>
      </w:docPartPr>
      <w:docPartBody>
        <w:p w:rsidR="00D437C7" w:rsidRDefault="0075625D" w:rsidP="0075625D">
          <w:pPr>
            <w:pStyle w:val="C7BAC8C2766641429B645C1310F056D8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24C37885237467C8E501636F412B9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22304B-F360-4F3D-9EC0-7CB726A59B45}"/>
      </w:docPartPr>
      <w:docPartBody>
        <w:p w:rsidR="00D437C7" w:rsidRDefault="0075625D" w:rsidP="0075625D">
          <w:pPr>
            <w:pStyle w:val="524C37885237467C8E501636F412B9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3DB9C7F823F4CD2A9AC4E61F426DD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481C8D-2FF7-4371-8708-6740978A851B}"/>
      </w:docPartPr>
      <w:docPartBody>
        <w:p w:rsidR="00D437C7" w:rsidRDefault="0075625D" w:rsidP="0075625D">
          <w:pPr>
            <w:pStyle w:val="23DB9C7F823F4CD2A9AC4E61F426DDE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7FF9ABE33F9496C8D4D28E6B99001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FD684-E67F-4EF0-A6E1-321C94CEDF77}"/>
      </w:docPartPr>
      <w:docPartBody>
        <w:p w:rsidR="00D437C7" w:rsidRDefault="0075625D" w:rsidP="0075625D">
          <w:pPr>
            <w:pStyle w:val="77FF9ABE33F9496C8D4D28E6B990016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BDA03EECC4943199C2F0EBA93BA2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AD7B28-2A03-43D1-A563-95BED1B08B78}"/>
      </w:docPartPr>
      <w:docPartBody>
        <w:p w:rsidR="00D437C7" w:rsidRDefault="0075625D" w:rsidP="0075625D">
          <w:pPr>
            <w:pStyle w:val="9BDA03EECC4943199C2F0EBA93BA2D38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2752F7F050F436B9529E15A60F678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729A04-B188-4EF4-AB95-9BFB42E1A444}"/>
      </w:docPartPr>
      <w:docPartBody>
        <w:p w:rsidR="00D437C7" w:rsidRDefault="0075625D" w:rsidP="0075625D">
          <w:pPr>
            <w:pStyle w:val="72752F7F050F436B9529E15A60F6780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1E62452A9534F66AC4DC34ED0EC13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8F9387-6FE7-4672-B16D-1E5F035C6A48}"/>
      </w:docPartPr>
      <w:docPartBody>
        <w:p w:rsidR="00D437C7" w:rsidRDefault="0075625D" w:rsidP="0075625D">
          <w:pPr>
            <w:pStyle w:val="91E62452A9534F66AC4DC34ED0EC135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22396591BA64FA681591728ACB3A0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0FF5AC-B6F2-4914-91EF-21F210BE3FB4}"/>
      </w:docPartPr>
      <w:docPartBody>
        <w:p w:rsidR="00D437C7" w:rsidRDefault="0075625D" w:rsidP="0075625D">
          <w:pPr>
            <w:pStyle w:val="422396591BA64FA681591728ACB3A07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8C1FA4A30FB48399A9DC1A3D9380B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DBDF3F-CD2D-4602-874C-EC0E1335E831}"/>
      </w:docPartPr>
      <w:docPartBody>
        <w:p w:rsidR="00D437C7" w:rsidRDefault="0075625D" w:rsidP="0075625D">
          <w:pPr>
            <w:pStyle w:val="58C1FA4A30FB48399A9DC1A3D9380BD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093E9691E384F2080EF8332075DC4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D7128D-653A-4610-AE79-0FA9FF9273CE}"/>
      </w:docPartPr>
      <w:docPartBody>
        <w:p w:rsidR="00D437C7" w:rsidRDefault="0075625D" w:rsidP="0075625D">
          <w:pPr>
            <w:pStyle w:val="8093E9691E384F2080EF8332075DC4B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CBAD7BF9FCA4B3093309D1004113C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C432F3-A108-44D4-B49E-B78AED92E355}"/>
      </w:docPartPr>
      <w:docPartBody>
        <w:p w:rsidR="00D437C7" w:rsidRDefault="0075625D" w:rsidP="0075625D">
          <w:pPr>
            <w:pStyle w:val="8CBAD7BF9FCA4B3093309D1004113C79"/>
          </w:pPr>
          <w:r w:rsidRPr="00731BDB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75625D"/>
    <w:rsid w:val="00D437C7"/>
    <w:rsid w:val="00E03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625D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625D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ANEQXYWM5PSU-8-1857</_dlc_DocId>
    <_dlc_DocIdUrl xmlns="52ebaa95-055a-40f0-9bd5-856e088a933c">
      <Url>http://de-moss-002/_layouts/DocIdRedir.aspx?ID=ANEQXYWM5PSU-8-1857</Url>
      <Description>ANEQXYWM5PSU-8-1857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604A218-AA6C-4F4A-A3B5-9A5F132C3ED0}"/>
</file>

<file path=customXml/itemProps2.xml><?xml version="1.0" encoding="utf-8"?>
<ds:datastoreItem xmlns:ds="http://schemas.openxmlformats.org/officeDocument/2006/customXml" ds:itemID="{455AB5BD-0FED-4C45-94A5-DCACEF5FDE7B}"/>
</file>

<file path=customXml/itemProps3.xml><?xml version="1.0" encoding="utf-8"?>
<ds:datastoreItem xmlns:ds="http://schemas.openxmlformats.org/officeDocument/2006/customXml" ds:itemID="{EF37D482-2A6B-4A91-A444-F6D83B28B220}"/>
</file>

<file path=customXml/itemProps4.xml><?xml version="1.0" encoding="utf-8"?>
<ds:datastoreItem xmlns:ds="http://schemas.openxmlformats.org/officeDocument/2006/customXml" ds:itemID="{E416EDDD-DE74-47E7-81FF-819F13507642}"/>
</file>

<file path=customXml/itemProps5.xml><?xml version="1.0" encoding="utf-8"?>
<ds:datastoreItem xmlns:ds="http://schemas.openxmlformats.org/officeDocument/2006/customXml" ds:itemID="{8AFB5523-6567-4352-87C6-4315DF048705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2</TotalTime>
  <Pages>3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BetzaidaGonzalez</cp:lastModifiedBy>
  <cp:revision>3</cp:revision>
  <cp:lastPrinted>2014-12-11T22:38:00Z</cp:lastPrinted>
  <dcterms:created xsi:type="dcterms:W3CDTF">2014-12-14T17:23:00Z</dcterms:created>
  <dcterms:modified xsi:type="dcterms:W3CDTF">2015-01-07T02:01:00Z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6e216b90-184a-41ee-b05a-5b9acc7998da</vt:lpwstr>
  </property>
</Properties>
</file>